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716" w:rsidRPr="00F70C23" w:rsidRDefault="003C5688" w:rsidP="00B47716">
      <w:pPr>
        <w:rPr>
          <w:rFonts w:ascii="Verdana" w:hAnsi="Verdana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EEAD04A" wp14:editId="31457C9A">
                <wp:simplePos x="0" y="0"/>
                <wp:positionH relativeFrom="page">
                  <wp:posOffset>540385</wp:posOffset>
                </wp:positionH>
                <wp:positionV relativeFrom="page">
                  <wp:posOffset>5184775</wp:posOffset>
                </wp:positionV>
                <wp:extent cx="6480000" cy="720000"/>
                <wp:effectExtent l="0" t="0" r="22860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688" w:rsidRPr="00E05BF6" w:rsidRDefault="00684CE2" w:rsidP="003C5688">
                            <w:pP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</w:rPr>
                            </w:pPr>
                            <w:r w:rsidRPr="00E05BF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</w:rPr>
                              <w:t xml:space="preserve">Fun Buddies </w:t>
                            </w:r>
                            <w:r w:rsidRPr="00E05BF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AD0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.55pt;margin-top:408.25pt;width:510.25pt;height:56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" filled="f" stroked="f">
                <v:textbox inset="0,0,0,0">
                  <w:txbxContent>
                    <w:p w:rsidR="003C5688" w:rsidRPr="00E05BF6" w:rsidRDefault="00684CE2" w:rsidP="003C5688">
                      <w:pPr>
                        <w:rPr>
                          <w:rFonts w:ascii="Verdana" w:hAnsi="Verdana"/>
                          <w:b/>
                          <w:color w:val="808080" w:themeColor="background1" w:themeShade="80"/>
                          <w:sz w:val="80"/>
                          <w:szCs w:val="80"/>
                        </w:rPr>
                      </w:pPr>
                      <w:r w:rsidRPr="00E05BF6">
                        <w:rPr>
                          <w:rFonts w:ascii="Verdana" w:hAnsi="Verdana"/>
                          <w:b/>
                          <w:color w:val="808080" w:themeColor="background1" w:themeShade="80"/>
                          <w:sz w:val="80"/>
                          <w:szCs w:val="80"/>
                        </w:rPr>
                        <w:t xml:space="preserve">Fun Buddies </w:t>
                      </w:r>
                      <w:r w:rsidRPr="00E05BF6">
                        <w:rPr>
                          <w:rFonts w:ascii="Verdana" w:hAnsi="Verdana"/>
                          <w:b/>
                          <w:color w:val="808080" w:themeColor="background1" w:themeShade="80"/>
                          <w:sz w:val="80"/>
                          <w:szCs w:val="80"/>
                        </w:rPr>
                        <w:tab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B56D080" wp14:editId="5C898CB9">
                <wp:simplePos x="0" y="0"/>
                <wp:positionH relativeFrom="page">
                  <wp:posOffset>540385</wp:posOffset>
                </wp:positionH>
                <wp:positionV relativeFrom="page">
                  <wp:posOffset>6049010</wp:posOffset>
                </wp:positionV>
                <wp:extent cx="1908000" cy="4104000"/>
                <wp:effectExtent l="0" t="0" r="2286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41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CE2" w:rsidRPr="00B60CF0" w:rsidRDefault="0011740F" w:rsidP="00B60CF0">
                            <w:pPr>
                              <w:spacing w:after="120"/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>Come along for our 6</w:t>
                            </w:r>
                            <w:r w:rsidR="00684CE2" w:rsidRPr="00B60CF0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>-week program of fun and creative activities.</w:t>
                            </w:r>
                          </w:p>
                          <w:p w:rsidR="00684CE2" w:rsidRPr="00B60CF0" w:rsidRDefault="00684CE2" w:rsidP="00B60CF0">
                            <w:pPr>
                              <w:spacing w:after="120"/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60CF0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 xml:space="preserve">Fun Buddies is </w:t>
                            </w:r>
                            <w:r w:rsidR="00B71403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 xml:space="preserve">a </w:t>
                            </w:r>
                            <w:r w:rsidRPr="00B60CF0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>group which provides positive and fun play experiences for families with</w:t>
                            </w:r>
                            <w:r w:rsidR="00944C74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 xml:space="preserve"> young</w:t>
                            </w:r>
                            <w:r w:rsidRPr="00B60CF0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B60CF0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br/>
                            </w:r>
                            <w:r w:rsidR="00B71403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>children</w:t>
                            </w:r>
                            <w:r w:rsidR="0011740F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 xml:space="preserve"> aged between 6 months to 3</w:t>
                            </w:r>
                            <w:bookmarkStart w:id="0" w:name="_GoBack"/>
                            <w:bookmarkEnd w:id="0"/>
                            <w:r w:rsidR="00B71403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 xml:space="preserve"> years old</w:t>
                            </w:r>
                            <w:r w:rsidRPr="00B60CF0">
                              <w:rPr>
                                <w:rStyle w:val="s1"/>
                                <w:rFonts w:ascii="Verdana" w:hAnsi="Verdana" w:cs="Times New Roman"/>
                                <w:b/>
                                <w:bCs/>
                                <w:color w:val="84BD00" w:themeColor="accent3"/>
                                <w:sz w:val="28"/>
                                <w:szCs w:val="28"/>
                                <w:lang w:eastAsia="en-GB"/>
                              </w:rPr>
                              <w:t xml:space="preserve"> who have experienced family violence.</w:t>
                            </w:r>
                          </w:p>
                          <w:p w:rsidR="00684CE2" w:rsidRPr="00B60CF0" w:rsidRDefault="00684CE2" w:rsidP="00B60CF0">
                            <w:pPr>
                              <w:pStyle w:val="p1"/>
                              <w:spacing w:after="120"/>
                              <w:rPr>
                                <w:rFonts w:ascii="Verdana" w:hAnsi="Verdana"/>
                                <w:b/>
                                <w:bCs/>
                                <w:color w:val="84BD00" w:themeColor="accent3"/>
                                <w:spacing w:val="-2"/>
                                <w:sz w:val="28"/>
                                <w:szCs w:val="2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6D08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42.55pt;margin-top:476.3pt;width:150.25pt;height:3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" filled="f" stroked="f">
                <v:textbox inset="0,0,0,0">
                  <w:txbxContent>
                    <w:p w:rsidR="00684CE2" w:rsidRPr="00B60CF0" w:rsidRDefault="0011740F" w:rsidP="00B60CF0">
                      <w:pPr>
                        <w:spacing w:after="120"/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>Come along for our 6</w:t>
                      </w:r>
                      <w:r w:rsidR="00684CE2" w:rsidRPr="00B60CF0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>-week program of fun and creative activities.</w:t>
                      </w:r>
                    </w:p>
                    <w:p w:rsidR="00684CE2" w:rsidRPr="00B60CF0" w:rsidRDefault="00684CE2" w:rsidP="00B60CF0">
                      <w:pPr>
                        <w:spacing w:after="120"/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</w:pPr>
                      <w:r w:rsidRPr="00B60CF0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 xml:space="preserve">Fun Buddies is </w:t>
                      </w:r>
                      <w:r w:rsidR="00B71403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 xml:space="preserve">a </w:t>
                      </w:r>
                      <w:r w:rsidRPr="00B60CF0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>group which provides positive and fun play experiences for families with</w:t>
                      </w:r>
                      <w:r w:rsidR="00944C74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 xml:space="preserve"> young</w:t>
                      </w:r>
                      <w:r w:rsidRPr="00B60CF0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B60CF0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br/>
                      </w:r>
                      <w:r w:rsidR="00B71403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>children</w:t>
                      </w:r>
                      <w:r w:rsidR="0011740F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 xml:space="preserve"> aged between 6 months to 3</w:t>
                      </w:r>
                      <w:bookmarkStart w:id="1" w:name="_GoBack"/>
                      <w:bookmarkEnd w:id="1"/>
                      <w:r w:rsidR="00B71403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 xml:space="preserve"> years old</w:t>
                      </w:r>
                      <w:r w:rsidRPr="00B60CF0">
                        <w:rPr>
                          <w:rStyle w:val="s1"/>
                          <w:rFonts w:ascii="Verdana" w:hAnsi="Verdana" w:cs="Times New Roman"/>
                          <w:b/>
                          <w:bCs/>
                          <w:color w:val="84BD00" w:themeColor="accent3"/>
                          <w:sz w:val="28"/>
                          <w:szCs w:val="28"/>
                          <w:lang w:eastAsia="en-GB"/>
                        </w:rPr>
                        <w:t xml:space="preserve"> who have experienced family violence.</w:t>
                      </w:r>
                    </w:p>
                    <w:p w:rsidR="00684CE2" w:rsidRPr="00B60CF0" w:rsidRDefault="00684CE2" w:rsidP="00B60CF0">
                      <w:pPr>
                        <w:pStyle w:val="p1"/>
                        <w:spacing w:after="120"/>
                        <w:rPr>
                          <w:rFonts w:ascii="Verdana" w:hAnsi="Verdana"/>
                          <w:b/>
                          <w:bCs/>
                          <w:color w:val="84BD00" w:themeColor="accent3"/>
                          <w:spacing w:val="-2"/>
                          <w:sz w:val="28"/>
                          <w:szCs w:val="28"/>
                          <w:lang w:val="en-AU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4A584DF" wp14:editId="6CE749EF">
                <wp:simplePos x="0" y="0"/>
                <wp:positionH relativeFrom="page">
                  <wp:posOffset>2808605</wp:posOffset>
                </wp:positionH>
                <wp:positionV relativeFrom="page">
                  <wp:posOffset>6049010</wp:posOffset>
                </wp:positionV>
                <wp:extent cx="1908000" cy="4104000"/>
                <wp:effectExtent l="0" t="0" r="2286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41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CE2" w:rsidRDefault="00684CE2" w:rsidP="00684CE2">
                            <w:pPr>
                              <w:rPr>
                                <w:rFonts w:ascii="Verdana" w:hAnsi="Verdana"/>
                              </w:rPr>
                            </w:pPr>
                            <w:r w:rsidRPr="00684CE2">
                              <w:rPr>
                                <w:rFonts w:ascii="Verdana" w:hAnsi="Verdana"/>
                              </w:rPr>
                              <w:t xml:space="preserve">We understand that family violence can make parenting challenging at times. </w:t>
                            </w:r>
                          </w:p>
                          <w:p w:rsidR="00684CE2" w:rsidRPr="00684CE2" w:rsidRDefault="00684CE2" w:rsidP="00684CE2">
                            <w:pPr>
                              <w:rPr>
                                <w:rFonts w:ascii="Verdana" w:hAnsi="Verdana"/>
                              </w:rPr>
                            </w:pPr>
                            <w:r w:rsidRPr="00684CE2">
                              <w:rPr>
                                <w:rFonts w:ascii="Verdana" w:hAnsi="Verdana"/>
                              </w:rPr>
                              <w:t>We will work alongside you to help you to bond with your child and better understand their behaviour</w:t>
                            </w:r>
                            <w:r w:rsidR="00B71403">
                              <w:rPr>
                                <w:rFonts w:ascii="Verdana" w:hAnsi="Verdana"/>
                              </w:rPr>
                              <w:t xml:space="preserve"> through creative and play based activities</w:t>
                            </w:r>
                            <w:r w:rsidRPr="00684CE2"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  <w:p w:rsidR="00DD389D" w:rsidRPr="00684CE2" w:rsidRDefault="00DD389D" w:rsidP="00684CE2">
                            <w:pPr>
                              <w:spacing w:after="120" w:line="260" w:lineRule="exact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84DF" id="Text Box 1" o:spid="_x0000_s1028" type="#_x0000_t202" style="position:absolute;margin-left:221.15pt;margin-top:476.3pt;width:150.25pt;height:3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" filled="f" stroked="f">
                <v:textbox inset="0,0,0,0">
                  <w:txbxContent>
                    <w:p w:rsidR="00684CE2" w:rsidRDefault="00684CE2" w:rsidP="00684CE2">
                      <w:pPr>
                        <w:rPr>
                          <w:rFonts w:ascii="Verdana" w:hAnsi="Verdana"/>
                        </w:rPr>
                      </w:pPr>
                      <w:r w:rsidRPr="00684CE2">
                        <w:rPr>
                          <w:rFonts w:ascii="Verdana" w:hAnsi="Verdana"/>
                        </w:rPr>
                        <w:t xml:space="preserve">We understand that family violence can make parenting challenging at times. </w:t>
                      </w:r>
                    </w:p>
                    <w:p w:rsidR="00684CE2" w:rsidRPr="00684CE2" w:rsidRDefault="00684CE2" w:rsidP="00684CE2">
                      <w:pPr>
                        <w:rPr>
                          <w:rFonts w:ascii="Verdana" w:hAnsi="Verdana"/>
                        </w:rPr>
                      </w:pPr>
                      <w:r w:rsidRPr="00684CE2">
                        <w:rPr>
                          <w:rFonts w:ascii="Verdana" w:hAnsi="Verdana"/>
                        </w:rPr>
                        <w:t>We will work alongside you to help you to bond with your child and better understand their behaviour</w:t>
                      </w:r>
                      <w:r w:rsidR="00B71403">
                        <w:rPr>
                          <w:rFonts w:ascii="Verdana" w:hAnsi="Verdana"/>
                        </w:rPr>
                        <w:t xml:space="preserve"> through creative and play based activities</w:t>
                      </w:r>
                      <w:r w:rsidRPr="00684CE2">
                        <w:rPr>
                          <w:rFonts w:ascii="Verdana" w:hAnsi="Verdana"/>
                        </w:rPr>
                        <w:t>.</w:t>
                      </w:r>
                    </w:p>
                    <w:p w:rsidR="00DD389D" w:rsidRPr="00684CE2" w:rsidRDefault="00DD389D" w:rsidP="00684CE2">
                      <w:pPr>
                        <w:spacing w:after="120" w:line="260" w:lineRule="exact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000C3763" wp14:editId="6FB57142">
                <wp:simplePos x="0" y="0"/>
                <wp:positionH relativeFrom="page">
                  <wp:posOffset>5040630</wp:posOffset>
                </wp:positionH>
                <wp:positionV relativeFrom="page">
                  <wp:posOffset>6049010</wp:posOffset>
                </wp:positionV>
                <wp:extent cx="1980000" cy="3265200"/>
                <wp:effectExtent l="0" t="0" r="127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0" cy="32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9D" w:rsidRPr="00E05BF6" w:rsidRDefault="00595858" w:rsidP="00B60CF0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Cost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 w:rsidR="00684CE2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Free</w:t>
                            </w:r>
                          </w:p>
                          <w:p w:rsidR="00DD389D" w:rsidRPr="00E05BF6" w:rsidRDefault="00595858" w:rsidP="00E05BF6">
                            <w:pPr>
                              <w:spacing w:before="120"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Date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 w:rsidR="0011740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21</w:t>
                            </w:r>
                            <w:r w:rsidR="0011740F" w:rsidRPr="0011740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st</w:t>
                            </w:r>
                            <w:r w:rsidR="0011740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February</w:t>
                            </w:r>
                            <w:r w:rsidR="008B7A3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– </w:t>
                            </w:r>
                            <w:r w:rsidR="0011740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28</w:t>
                            </w:r>
                            <w:r w:rsidR="0011740F" w:rsidRPr="0011740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11740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March</w:t>
                            </w:r>
                          </w:p>
                          <w:p w:rsidR="00DD389D" w:rsidRPr="00E05BF6" w:rsidRDefault="00595858" w:rsidP="00E05BF6">
                            <w:pPr>
                              <w:spacing w:before="120"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Time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 w:rsidR="00185A95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Fridays, 10:00AM – 12:00PM</w:t>
                            </w:r>
                          </w:p>
                          <w:p w:rsidR="00DD389D" w:rsidRPr="00E05BF6" w:rsidRDefault="00595858" w:rsidP="00E05BF6">
                            <w:pPr>
                              <w:spacing w:before="120"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BB2584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Venue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 w:rsidR="0011740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TBC </w:t>
                            </w:r>
                          </w:p>
                          <w:p w:rsidR="003C5688" w:rsidRPr="00185A95" w:rsidRDefault="00595858" w:rsidP="00185A95">
                            <w:pPr>
                              <w:spacing w:after="120" w:line="288" w:lineRule="auto"/>
                              <w:rPr>
                                <w:rFonts w:ascii="Verdana" w:hAnsi="Verdana"/>
                                <w:color w:val="000001"/>
                                <w:spacing w:val="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Get in touch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 w:rsidR="00B71403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For more information or to make a referral, contact </w:t>
                            </w:r>
                            <w:r w:rsidR="00946866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Laurel</w:t>
                            </w:r>
                            <w:r w:rsidR="00684CE2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185A95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on</w:t>
                            </w:r>
                            <w:r w:rsidR="00185A95">
                              <w:rPr>
                                <w:rFonts w:ascii="Verdana" w:hAnsi="Verdana"/>
                                <w:color w:val="000001"/>
                                <w:sz w:val="20"/>
                                <w:szCs w:val="20"/>
                                <w:lang w:eastAsia="en-AU"/>
                              </w:rPr>
                              <w:t xml:space="preserve"> 03 9690 1188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C3763" id="Text Box 8" o:spid="_x0000_s1029" type="#_x0000_t202" style="position:absolute;margin-left:396.9pt;margin-top:476.3pt;width:155.9pt;height:257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" filled="f" stroked="f">
                <v:textbox inset="0,0,0,0">
                  <w:txbxContent>
                    <w:p w:rsidR="00DD389D" w:rsidRPr="00E05BF6" w:rsidRDefault="00595858" w:rsidP="00B60CF0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Cost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 w:rsidR="00684CE2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Free</w:t>
                      </w:r>
                    </w:p>
                    <w:p w:rsidR="00DD389D" w:rsidRPr="00E05BF6" w:rsidRDefault="00595858" w:rsidP="00E05BF6">
                      <w:pPr>
                        <w:spacing w:before="120"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Date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 w:rsidR="0011740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21</w:t>
                      </w:r>
                      <w:r w:rsidR="0011740F" w:rsidRPr="0011740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st</w:t>
                      </w:r>
                      <w:r w:rsidR="0011740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February</w:t>
                      </w:r>
                      <w:r w:rsidR="008B7A3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– </w:t>
                      </w:r>
                      <w:r w:rsidR="0011740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28</w:t>
                      </w:r>
                      <w:r w:rsidR="0011740F" w:rsidRPr="0011740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11740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March</w:t>
                      </w:r>
                    </w:p>
                    <w:p w:rsidR="00DD389D" w:rsidRPr="00E05BF6" w:rsidRDefault="00595858" w:rsidP="00E05BF6">
                      <w:pPr>
                        <w:spacing w:before="120"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Time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 w:rsidR="00185A95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Fridays, 10:00AM – 12:00PM</w:t>
                      </w:r>
                    </w:p>
                    <w:p w:rsidR="00DD389D" w:rsidRPr="00E05BF6" w:rsidRDefault="00595858" w:rsidP="00E05BF6">
                      <w:pPr>
                        <w:spacing w:before="120"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BB2584"/>
                          <w:spacing w:val="-2"/>
                          <w:sz w:val="20"/>
                          <w:szCs w:val="20"/>
                          <w:lang w:val="en-GB" w:eastAsia="en-GB"/>
                        </w:rPr>
                        <w:t>Venue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 w:rsidR="0011740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TBC </w:t>
                      </w:r>
                    </w:p>
                    <w:p w:rsidR="003C5688" w:rsidRPr="00185A95" w:rsidRDefault="00595858" w:rsidP="00185A95">
                      <w:pPr>
                        <w:spacing w:after="120" w:line="288" w:lineRule="auto"/>
                        <w:rPr>
                          <w:rFonts w:ascii="Verdana" w:hAnsi="Verdana"/>
                          <w:color w:val="000001"/>
                          <w:spacing w:val="0"/>
                          <w:sz w:val="20"/>
                          <w:szCs w:val="20"/>
                          <w:lang w:eastAsia="en-AU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Get in touch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 w:rsidR="00B71403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For more information or to make a referral, contact </w:t>
                      </w:r>
                      <w:r w:rsidR="00946866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Laurel</w:t>
                      </w:r>
                      <w:r w:rsidR="00684CE2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185A95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on</w:t>
                      </w:r>
                      <w:r w:rsidR="00185A95">
                        <w:rPr>
                          <w:rFonts w:ascii="Verdana" w:hAnsi="Verdana"/>
                          <w:color w:val="000001"/>
                          <w:sz w:val="20"/>
                          <w:szCs w:val="20"/>
                          <w:lang w:eastAsia="en-AU"/>
                        </w:rPr>
                        <w:t xml:space="preserve"> 03 9690 1188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F702D7" w:rsidRPr="00F70C23" w:rsidRDefault="00B47716" w:rsidP="00B47716">
      <w:pPr>
        <w:tabs>
          <w:tab w:val="left" w:pos="14006"/>
        </w:tabs>
        <w:rPr>
          <w:rFonts w:ascii="Verdana" w:hAnsi="Verdana"/>
        </w:rPr>
      </w:pPr>
      <w:r w:rsidRPr="00F70C23">
        <w:rPr>
          <w:rFonts w:ascii="Verdana" w:hAnsi="Verdana"/>
        </w:rPr>
        <w:tab/>
      </w:r>
    </w:p>
    <w:sectPr w:rsidR="00F702D7" w:rsidRPr="00F70C23" w:rsidSect="0028609E">
      <w:headerReference w:type="default" r:id="rId13"/>
      <w:footerReference w:type="default" r:id="rId14"/>
      <w:pgSz w:w="11900" w:h="16840" w:code="9"/>
      <w:pgMar w:top="851" w:right="851" w:bottom="851" w:left="851" w:header="4309" w:footer="397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595" w:rsidRDefault="00766595" w:rsidP="009C6AB5">
      <w:pPr>
        <w:spacing w:after="0" w:line="240" w:lineRule="auto"/>
      </w:pPr>
      <w:r>
        <w:separator/>
      </w:r>
    </w:p>
  </w:endnote>
  <w:endnote w:type="continuationSeparator" w:id="0">
    <w:p w:rsidR="00766595" w:rsidRDefault="00766595" w:rsidP="009C6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Elliot Pro">
    <w:altName w:val="Corbel"/>
    <w:charset w:val="00"/>
    <w:family w:val="auto"/>
    <w:pitch w:val="variable"/>
    <w:sig w:usb0="00000001" w:usb1="5000207B" w:usb2="00000000" w:usb3="00000000" w:csb0="0000009F" w:csb1="00000000"/>
  </w:font>
  <w:font w:name="FS Elliot Pro Heavy">
    <w:altName w:val="Times New Roman"/>
    <w:charset w:val="00"/>
    <w:family w:val="auto"/>
    <w:pitch w:val="variable"/>
    <w:sig w:usb0="00000001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D0258A-7BDF-4586-8440-B18445D43BA2}"/>
  </w:font>
  <w:font w:name="FSElliot-Italic">
    <w:altName w:val="FS Ellio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09C95D6C-31D8-483E-95CB-2F243E907FE6}"/>
    <w:embedBold r:id="rId3" w:fontKey="{61FE5088-7E47-4CC6-B82A-A2C5F483E35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451" w:rsidRDefault="009D1828" w:rsidP="00816A5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97151" behindDoc="0" locked="1" layoutInCell="1" allowOverlap="1" wp14:anchorId="13BE6FDC" wp14:editId="0BD6103C">
          <wp:simplePos x="0" y="0"/>
          <wp:positionH relativeFrom="page">
            <wp:posOffset>8661400</wp:posOffset>
          </wp:positionH>
          <wp:positionV relativeFrom="page">
            <wp:posOffset>6603365</wp:posOffset>
          </wp:positionV>
          <wp:extent cx="1428750" cy="471170"/>
          <wp:effectExtent l="0" t="0" r="0" b="1143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ing_Brandmark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4711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595" w:rsidRDefault="00766595" w:rsidP="009C6AB5">
      <w:pPr>
        <w:spacing w:after="0" w:line="240" w:lineRule="auto"/>
      </w:pPr>
      <w:r>
        <w:separator/>
      </w:r>
    </w:p>
  </w:footnote>
  <w:footnote w:type="continuationSeparator" w:id="0">
    <w:p w:rsidR="00766595" w:rsidRDefault="00766595" w:rsidP="009C6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451" w:rsidRPr="005D3AB1" w:rsidRDefault="00517BAE" w:rsidP="005D3AB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99199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180340</wp:posOffset>
          </wp:positionV>
          <wp:extent cx="7200000" cy="48041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Buddies_16875302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48041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3909">
      <w:rPr>
        <w:noProof/>
        <w:lang w:eastAsia="en-AU"/>
      </w:rPr>
      <w:drawing>
        <wp:anchor distT="0" distB="0" distL="114300" distR="114300" simplePos="0" relativeHeight="251698175" behindDoc="1" locked="0" layoutInCell="1" allowOverlap="1" wp14:anchorId="52AF644C" wp14:editId="2DA7A2C2">
          <wp:simplePos x="0" y="0"/>
          <wp:positionH relativeFrom="page">
            <wp:posOffset>5220970</wp:posOffset>
          </wp:positionH>
          <wp:positionV relativeFrom="page">
            <wp:posOffset>9541510</wp:posOffset>
          </wp:positionV>
          <wp:extent cx="1814400" cy="601200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Invitation_Uniting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4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182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31BBC94" wp14:editId="2A1E33E9">
              <wp:simplePos x="0" y="0"/>
              <wp:positionH relativeFrom="page">
                <wp:posOffset>5734685</wp:posOffset>
              </wp:positionH>
              <wp:positionV relativeFrom="page">
                <wp:posOffset>360045</wp:posOffset>
              </wp:positionV>
              <wp:extent cx="2514600" cy="5715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828" w:rsidRPr="00046657" w:rsidRDefault="009D1828" w:rsidP="005A596F">
                          <w:pPr>
                            <w:pStyle w:val="Header"/>
                            <w:rPr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1BBC9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451.55pt;margin-top:28.35pt;width:198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" filled="f" stroked="f">
              <v:textbox inset="0,0,0,0">
                <w:txbxContent>
                  <w:p w:rsidR="009D1828" w:rsidRPr="00046657" w:rsidRDefault="009D1828" w:rsidP="005A596F">
                    <w:pPr>
                      <w:pStyle w:val="Header"/>
                      <w:rPr>
                        <w:sz w:val="52"/>
                        <w:szCs w:val="5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90451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7708F"/>
    <w:multiLevelType w:val="hybridMultilevel"/>
    <w:tmpl w:val="FE88388E"/>
    <w:lvl w:ilvl="0" w:tplc="11985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A1663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735AE"/>
    <w:multiLevelType w:val="hybridMultilevel"/>
    <w:tmpl w:val="19F647B4"/>
    <w:lvl w:ilvl="0" w:tplc="47AAA8FE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F1378BB"/>
    <w:multiLevelType w:val="hybridMultilevel"/>
    <w:tmpl w:val="EEBE6D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/>
  <w:attachedTemplate r:id="rId1"/>
  <w:defaultTabStop w:val="720"/>
  <w:drawingGridHorizontalSpacing w:val="108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95"/>
    <w:rsid w:val="00011308"/>
    <w:rsid w:val="000122AC"/>
    <w:rsid w:val="00023B7A"/>
    <w:rsid w:val="00046657"/>
    <w:rsid w:val="00062D10"/>
    <w:rsid w:val="00072D61"/>
    <w:rsid w:val="00082867"/>
    <w:rsid w:val="00083BD7"/>
    <w:rsid w:val="000900CD"/>
    <w:rsid w:val="000B0B31"/>
    <w:rsid w:val="000E3E61"/>
    <w:rsid w:val="001007AB"/>
    <w:rsid w:val="0011740F"/>
    <w:rsid w:val="001322A8"/>
    <w:rsid w:val="0014727E"/>
    <w:rsid w:val="00150A2D"/>
    <w:rsid w:val="00163FD3"/>
    <w:rsid w:val="00185A95"/>
    <w:rsid w:val="0019282D"/>
    <w:rsid w:val="00192BFE"/>
    <w:rsid w:val="001A4B48"/>
    <w:rsid w:val="001E35A0"/>
    <w:rsid w:val="00207C6E"/>
    <w:rsid w:val="00211DA2"/>
    <w:rsid w:val="00212FB8"/>
    <w:rsid w:val="0024011A"/>
    <w:rsid w:val="0026235B"/>
    <w:rsid w:val="002704CC"/>
    <w:rsid w:val="00272286"/>
    <w:rsid w:val="00281411"/>
    <w:rsid w:val="0028609E"/>
    <w:rsid w:val="002B734E"/>
    <w:rsid w:val="002D011C"/>
    <w:rsid w:val="002E5F3C"/>
    <w:rsid w:val="00322A2F"/>
    <w:rsid w:val="00343D73"/>
    <w:rsid w:val="003519A1"/>
    <w:rsid w:val="003609F4"/>
    <w:rsid w:val="0038093C"/>
    <w:rsid w:val="00381774"/>
    <w:rsid w:val="003862CE"/>
    <w:rsid w:val="003C0688"/>
    <w:rsid w:val="003C5688"/>
    <w:rsid w:val="003D06B1"/>
    <w:rsid w:val="003E1E8E"/>
    <w:rsid w:val="003E6CE6"/>
    <w:rsid w:val="004753A2"/>
    <w:rsid w:val="00483CB6"/>
    <w:rsid w:val="00490451"/>
    <w:rsid w:val="004C331C"/>
    <w:rsid w:val="004C3909"/>
    <w:rsid w:val="004F4427"/>
    <w:rsid w:val="00516226"/>
    <w:rsid w:val="00517BAE"/>
    <w:rsid w:val="005543B8"/>
    <w:rsid w:val="0056372C"/>
    <w:rsid w:val="00572323"/>
    <w:rsid w:val="00595858"/>
    <w:rsid w:val="005A27F4"/>
    <w:rsid w:val="005A596F"/>
    <w:rsid w:val="005B4885"/>
    <w:rsid w:val="005D3A37"/>
    <w:rsid w:val="005D3AB1"/>
    <w:rsid w:val="005D51D1"/>
    <w:rsid w:val="0061783D"/>
    <w:rsid w:val="006249F6"/>
    <w:rsid w:val="00643D72"/>
    <w:rsid w:val="006442B7"/>
    <w:rsid w:val="006459D3"/>
    <w:rsid w:val="00651C0F"/>
    <w:rsid w:val="006634D3"/>
    <w:rsid w:val="00683763"/>
    <w:rsid w:val="00684CE2"/>
    <w:rsid w:val="00691F75"/>
    <w:rsid w:val="00696CF1"/>
    <w:rsid w:val="006A1FD8"/>
    <w:rsid w:val="006E4478"/>
    <w:rsid w:val="006E5CBF"/>
    <w:rsid w:val="006E7282"/>
    <w:rsid w:val="006F4CCC"/>
    <w:rsid w:val="007049AD"/>
    <w:rsid w:val="00735D26"/>
    <w:rsid w:val="00746096"/>
    <w:rsid w:val="00762FF5"/>
    <w:rsid w:val="00766595"/>
    <w:rsid w:val="007D0EDB"/>
    <w:rsid w:val="007D58D0"/>
    <w:rsid w:val="007F2291"/>
    <w:rsid w:val="007F5551"/>
    <w:rsid w:val="00806F13"/>
    <w:rsid w:val="00816A55"/>
    <w:rsid w:val="0082652A"/>
    <w:rsid w:val="008366B8"/>
    <w:rsid w:val="00852F2A"/>
    <w:rsid w:val="00853DAD"/>
    <w:rsid w:val="00860EE1"/>
    <w:rsid w:val="008649B2"/>
    <w:rsid w:val="00893956"/>
    <w:rsid w:val="008A1061"/>
    <w:rsid w:val="008B1B6D"/>
    <w:rsid w:val="008B7A39"/>
    <w:rsid w:val="008E1E76"/>
    <w:rsid w:val="008E6FB4"/>
    <w:rsid w:val="009002AF"/>
    <w:rsid w:val="0093086A"/>
    <w:rsid w:val="00944C74"/>
    <w:rsid w:val="00946866"/>
    <w:rsid w:val="00987371"/>
    <w:rsid w:val="00993EBF"/>
    <w:rsid w:val="009C6AB5"/>
    <w:rsid w:val="009D1828"/>
    <w:rsid w:val="009E016B"/>
    <w:rsid w:val="009E20B4"/>
    <w:rsid w:val="00A266DE"/>
    <w:rsid w:val="00A26C1B"/>
    <w:rsid w:val="00A27DB0"/>
    <w:rsid w:val="00A325C5"/>
    <w:rsid w:val="00A4665D"/>
    <w:rsid w:val="00A93919"/>
    <w:rsid w:val="00A9588B"/>
    <w:rsid w:val="00AD1EE9"/>
    <w:rsid w:val="00AD609B"/>
    <w:rsid w:val="00AE488D"/>
    <w:rsid w:val="00B272A4"/>
    <w:rsid w:val="00B30823"/>
    <w:rsid w:val="00B42872"/>
    <w:rsid w:val="00B47716"/>
    <w:rsid w:val="00B60CF0"/>
    <w:rsid w:val="00B71403"/>
    <w:rsid w:val="00B73E34"/>
    <w:rsid w:val="00BA0217"/>
    <w:rsid w:val="00BB79F4"/>
    <w:rsid w:val="00BC09EF"/>
    <w:rsid w:val="00BE121E"/>
    <w:rsid w:val="00C33A78"/>
    <w:rsid w:val="00C451F4"/>
    <w:rsid w:val="00C47BD7"/>
    <w:rsid w:val="00C80F09"/>
    <w:rsid w:val="00C952C6"/>
    <w:rsid w:val="00CA4155"/>
    <w:rsid w:val="00CB3E79"/>
    <w:rsid w:val="00CD2504"/>
    <w:rsid w:val="00CF255F"/>
    <w:rsid w:val="00CF7C4F"/>
    <w:rsid w:val="00D44CF5"/>
    <w:rsid w:val="00D947AB"/>
    <w:rsid w:val="00DA4B0E"/>
    <w:rsid w:val="00DA7713"/>
    <w:rsid w:val="00DA7F00"/>
    <w:rsid w:val="00DB08C5"/>
    <w:rsid w:val="00DD389D"/>
    <w:rsid w:val="00E05BF6"/>
    <w:rsid w:val="00E12DB5"/>
    <w:rsid w:val="00E1615A"/>
    <w:rsid w:val="00E3360B"/>
    <w:rsid w:val="00E35E2A"/>
    <w:rsid w:val="00E60710"/>
    <w:rsid w:val="00E72A51"/>
    <w:rsid w:val="00E87BA8"/>
    <w:rsid w:val="00E91844"/>
    <w:rsid w:val="00E94DDA"/>
    <w:rsid w:val="00EA5792"/>
    <w:rsid w:val="00EA6084"/>
    <w:rsid w:val="00ED4789"/>
    <w:rsid w:val="00ED5EC8"/>
    <w:rsid w:val="00EE1F36"/>
    <w:rsid w:val="00EF242F"/>
    <w:rsid w:val="00F10E0B"/>
    <w:rsid w:val="00F702D7"/>
    <w:rsid w:val="00F70C23"/>
    <w:rsid w:val="00F75A54"/>
    <w:rsid w:val="00F805DF"/>
    <w:rsid w:val="00FB7844"/>
    <w:rsid w:val="00FD27E6"/>
    <w:rsid w:val="00FF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2FF4D00"/>
  <w15:docId w15:val="{59B5C3C4-D3C1-48F3-B898-6A44AD29A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CF1"/>
    <w:pPr>
      <w:spacing w:after="100" w:line="240" w:lineRule="atLeast"/>
    </w:pPr>
    <w:rPr>
      <w:color w:val="0A0000" w:themeColor="text1"/>
      <w:spacing w:val="-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A5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A20066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704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i/>
      <w:color w:val="FFD1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8093C"/>
    <w:pPr>
      <w:spacing w:after="0" w:line="240" w:lineRule="auto"/>
    </w:pPr>
    <w:rPr>
      <w:sz w:val="1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6CF1"/>
    <w:rPr>
      <w:rFonts w:asciiTheme="majorHAnsi" w:eastAsiaTheme="majorEastAsia" w:hAnsiTheme="majorHAnsi" w:cstheme="majorBidi"/>
      <w:b/>
      <w:bCs/>
      <w:i/>
      <w:color w:val="FFD100" w:themeColor="accent1"/>
      <w:spacing w:val="-4"/>
      <w:sz w:val="26"/>
      <w:szCs w:val="26"/>
    </w:rPr>
  </w:style>
  <w:style w:type="table" w:styleId="TableGrid">
    <w:name w:val="Table Grid"/>
    <w:basedOn w:val="TableNormal"/>
    <w:uiPriority w:val="59"/>
    <w:rsid w:val="005D3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Grid">
    <w:name w:val="Layout Grid"/>
    <w:basedOn w:val="TableNormal"/>
    <w:uiPriority w:val="99"/>
    <w:rsid w:val="005D3AB1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semiHidden/>
    <w:rsid w:val="00696CF1"/>
    <w:rPr>
      <w:color w:val="0A0000" w:themeColor="text1"/>
      <w:spacing w:val="-4"/>
      <w:sz w:val="14"/>
    </w:rPr>
  </w:style>
  <w:style w:type="paragraph" w:styleId="Footer">
    <w:name w:val="footer"/>
    <w:basedOn w:val="Normal"/>
    <w:link w:val="FooterChar"/>
    <w:uiPriority w:val="99"/>
    <w:semiHidden/>
    <w:rsid w:val="0038093C"/>
    <w:pPr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96CF1"/>
    <w:rPr>
      <w:color w:val="0A0000" w:themeColor="text1"/>
      <w:spacing w:val="-4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AB5"/>
    <w:rPr>
      <w:rFonts w:ascii="Tahoma" w:hAnsi="Tahoma" w:cs="Tahoma"/>
      <w:sz w:val="16"/>
      <w:szCs w:val="16"/>
    </w:rPr>
  </w:style>
  <w:style w:type="paragraph" w:customStyle="1" w:styleId="HeaderHeadline">
    <w:name w:val="HeaderHeadline"/>
    <w:basedOn w:val="Header"/>
    <w:qFormat/>
    <w:rsid w:val="0038093C"/>
    <w:pPr>
      <w:ind w:left="57"/>
    </w:pPr>
    <w:rPr>
      <w:i/>
      <w:spacing w:val="-10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75A54"/>
    <w:rPr>
      <w:rFonts w:asciiTheme="majorHAnsi" w:eastAsiaTheme="majorEastAsia" w:hAnsiTheme="majorHAnsi" w:cstheme="majorBidi"/>
      <w:bCs/>
      <w:color w:val="A20066" w:themeColor="text2"/>
      <w:spacing w:val="-4"/>
      <w:szCs w:val="28"/>
    </w:rPr>
  </w:style>
  <w:style w:type="paragraph" w:customStyle="1" w:styleId="IntroCopy">
    <w:name w:val="IntroCopy"/>
    <w:basedOn w:val="Normal"/>
    <w:next w:val="Normal"/>
    <w:qFormat/>
    <w:rsid w:val="00072D61"/>
    <w:pPr>
      <w:spacing w:after="120" w:line="235" w:lineRule="auto"/>
      <w:ind w:right="170"/>
    </w:pPr>
    <w:rPr>
      <w:rFonts w:asciiTheme="majorHAnsi" w:hAnsiTheme="majorHAnsi"/>
      <w:color w:val="A20066" w:themeColor="text2"/>
      <w:spacing w:val="0"/>
    </w:rPr>
  </w:style>
  <w:style w:type="paragraph" w:customStyle="1" w:styleId="ContactDetails">
    <w:name w:val="Contact Details"/>
    <w:basedOn w:val="Normal"/>
    <w:qFormat/>
    <w:rsid w:val="006442B7"/>
    <w:pPr>
      <w:spacing w:line="216" w:lineRule="auto"/>
      <w:contextualSpacing/>
    </w:pPr>
    <w:rPr>
      <w:i/>
      <w:spacing w:val="-6"/>
    </w:rPr>
  </w:style>
  <w:style w:type="paragraph" w:styleId="Title">
    <w:name w:val="Title"/>
    <w:basedOn w:val="Normal"/>
    <w:next w:val="Normal"/>
    <w:link w:val="TitleChar"/>
    <w:uiPriority w:val="10"/>
    <w:qFormat/>
    <w:rsid w:val="00860EE1"/>
    <w:pPr>
      <w:spacing w:after="0" w:line="204" w:lineRule="auto"/>
      <w:contextualSpacing/>
    </w:pPr>
    <w:rPr>
      <w:rFonts w:asciiTheme="majorHAnsi" w:eastAsiaTheme="majorEastAsia" w:hAnsiTheme="majorHAnsi" w:cstheme="majorBidi"/>
      <w:color w:val="A20066" w:themeColor="text2"/>
      <w:spacing w:val="5"/>
      <w:kern w:val="28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0EE1"/>
    <w:rPr>
      <w:rFonts w:asciiTheme="majorHAnsi" w:eastAsiaTheme="majorEastAsia" w:hAnsiTheme="majorHAnsi" w:cstheme="majorBidi"/>
      <w:color w:val="A20066" w:themeColor="text2"/>
      <w:spacing w:val="5"/>
      <w:kern w:val="28"/>
      <w:sz w:val="120"/>
      <w:szCs w:val="52"/>
    </w:rPr>
  </w:style>
  <w:style w:type="paragraph" w:customStyle="1" w:styleId="06italics">
    <w:name w:val="06 italics"/>
    <w:basedOn w:val="Normal"/>
    <w:uiPriority w:val="99"/>
    <w:rsid w:val="005A596F"/>
    <w:pPr>
      <w:widowControl w:val="0"/>
      <w:suppressAutoHyphens/>
      <w:autoSpaceDE w:val="0"/>
      <w:autoSpaceDN w:val="0"/>
      <w:adjustRightInd w:val="0"/>
      <w:spacing w:after="0" w:line="260" w:lineRule="atLeast"/>
      <w:textAlignment w:val="center"/>
    </w:pPr>
    <w:rPr>
      <w:rFonts w:ascii="FSElliot-Italic" w:hAnsi="FSElliot-Italic" w:cs="FSElliot-Italic"/>
      <w:i/>
      <w:iCs/>
      <w:color w:val="000000"/>
      <w:spacing w:val="-7"/>
      <w:lang w:val="en-GB"/>
    </w:rPr>
  </w:style>
  <w:style w:type="paragraph" w:styleId="NoSpacing">
    <w:name w:val="No Spacing"/>
    <w:uiPriority w:val="1"/>
    <w:qFormat/>
    <w:rsid w:val="003519A1"/>
    <w:pPr>
      <w:spacing w:after="0" w:line="240" w:lineRule="auto"/>
    </w:pPr>
    <w:rPr>
      <w:color w:val="0A0000" w:themeColor="text1"/>
      <w:spacing w:val="-4"/>
    </w:rPr>
  </w:style>
  <w:style w:type="paragraph" w:styleId="ListParagraph">
    <w:name w:val="List Paragraph"/>
    <w:basedOn w:val="Normal"/>
    <w:uiPriority w:val="34"/>
    <w:qFormat/>
    <w:rsid w:val="003C5688"/>
    <w:pPr>
      <w:spacing w:after="0" w:line="240" w:lineRule="auto"/>
      <w:ind w:left="720"/>
      <w:contextualSpacing/>
    </w:pPr>
    <w:rPr>
      <w:color w:val="auto"/>
      <w:spacing w:val="0"/>
      <w:sz w:val="24"/>
      <w:szCs w:val="24"/>
    </w:rPr>
  </w:style>
  <w:style w:type="paragraph" w:customStyle="1" w:styleId="p1">
    <w:name w:val="p1"/>
    <w:basedOn w:val="Normal"/>
    <w:rsid w:val="00595858"/>
    <w:pPr>
      <w:spacing w:after="128" w:line="240" w:lineRule="auto"/>
    </w:pPr>
    <w:rPr>
      <w:rFonts w:ascii="FS Elliot Pro" w:hAnsi="FS Elliot Pro" w:cs="Times New Roman"/>
      <w:color w:val="77D2DA"/>
      <w:spacing w:val="0"/>
      <w:sz w:val="21"/>
      <w:szCs w:val="21"/>
      <w:lang w:val="en-GB" w:eastAsia="en-GB"/>
    </w:rPr>
  </w:style>
  <w:style w:type="paragraph" w:customStyle="1" w:styleId="p2">
    <w:name w:val="p2"/>
    <w:basedOn w:val="Normal"/>
    <w:rsid w:val="00595858"/>
    <w:pPr>
      <w:spacing w:after="128" w:line="240" w:lineRule="auto"/>
    </w:pPr>
    <w:rPr>
      <w:rFonts w:ascii="FS Elliot Pro" w:hAnsi="FS Elliot Pro" w:cs="Times New Roman"/>
      <w:color w:val="auto"/>
      <w:spacing w:val="0"/>
      <w:sz w:val="17"/>
      <w:szCs w:val="17"/>
      <w:lang w:val="en-GB" w:eastAsia="en-GB"/>
    </w:rPr>
  </w:style>
  <w:style w:type="character" w:customStyle="1" w:styleId="s1">
    <w:name w:val="s1"/>
    <w:basedOn w:val="DefaultParagraphFont"/>
    <w:rsid w:val="00595858"/>
    <w:rPr>
      <w:spacing w:val="-2"/>
    </w:rPr>
  </w:style>
  <w:style w:type="character" w:customStyle="1" w:styleId="apple-converted-space">
    <w:name w:val="apple-converted-space"/>
    <w:basedOn w:val="DefaultParagraphFont"/>
    <w:rsid w:val="00595858"/>
  </w:style>
  <w:style w:type="character" w:customStyle="1" w:styleId="s2">
    <w:name w:val="s2"/>
    <w:basedOn w:val="DefaultParagraphFont"/>
    <w:rsid w:val="00595858"/>
    <w:rPr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bie.williams\Downloads\SEM-ChildYouthFamily-18-Connections-FunBuddies-0924.dotx" TargetMode="External"/></Relationships>
</file>

<file path=word/theme/theme1.xml><?xml version="1.0" encoding="utf-8"?>
<a:theme xmlns:a="http://schemas.openxmlformats.org/drawingml/2006/main" name="Office Theme">
  <a:themeElements>
    <a:clrScheme name="Uniting">
      <a:dk1>
        <a:srgbClr val="0A0000"/>
      </a:dk1>
      <a:lt1>
        <a:srgbClr val="FFFFFF"/>
      </a:lt1>
      <a:dk2>
        <a:srgbClr val="A20066"/>
      </a:dk2>
      <a:lt2>
        <a:srgbClr val="6AD1E3"/>
      </a:lt2>
      <a:accent1>
        <a:srgbClr val="FFD100"/>
      </a:accent1>
      <a:accent2>
        <a:srgbClr val="BBBCBC"/>
      </a:accent2>
      <a:accent3>
        <a:srgbClr val="84BD00"/>
      </a:accent3>
      <a:accent4>
        <a:srgbClr val="A1D6CA"/>
      </a:accent4>
      <a:accent5>
        <a:srgbClr val="D14124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ting Fonts">
      <a:majorFont>
        <a:latin typeface="FS Elliot Pro Heavy"/>
        <a:ea typeface=""/>
        <a:cs typeface=""/>
      </a:majorFont>
      <a:minorFont>
        <a:latin typeface="FS Ellio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f8831aae-ceec-4b96-b659-64e2107e8063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BFF7A779442345B44A797A8D671C42" ma:contentTypeVersion="8" ma:contentTypeDescription="Create a new document." ma:contentTypeScope="" ma:versionID="64fe6b19e9c382ad102f21d7f934e90e">
  <xsd:schema xmlns:xsd="http://www.w3.org/2001/XMLSchema" xmlns:xs="http://www.w3.org/2001/XMLSchema" xmlns:p="http://schemas.microsoft.com/office/2006/metadata/properties" xmlns:ns1="http://schemas.microsoft.com/sharepoint/v3" xmlns:ns2="8f535e0b-d12c-4a1a-aaa7-580b5aab5439" xmlns:ns3="1eed00ed-d336-47ed-a505-7ec4e32a0f03" targetNamespace="http://schemas.microsoft.com/office/2006/metadata/properties" ma:root="true" ma:fieldsID="8a1862a505da506e3f54cc76b705a82c" ns1:_="" ns2:_="" ns3:_="">
    <xsd:import namespace="http://schemas.microsoft.com/sharepoint/v3"/>
    <xsd:import namespace="8f535e0b-d12c-4a1a-aaa7-580b5aab5439"/>
    <xsd:import namespace="1eed00ed-d336-47ed-a505-7ec4e32a0f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35e0b-d12c-4a1a-aaa7-580b5aab543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d00ed-d336-47ed-a505-7ec4e32a0f0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Word template" ma:format="Dropdown" ma:internalName="Category">
      <xsd:simpleType>
        <xsd:restriction base="dms:Choice">
          <xsd:enumeration value="Word template"/>
          <xsd:enumeration value="Powerpoint template"/>
          <xsd:enumeration value="Brand Style Guide"/>
          <xsd:enumeration value="Illustrations"/>
          <xsd:enumeration value="Photos"/>
          <xsd:enumeration value="Fax template"/>
          <xsd:enumeration value="Generic Poster"/>
          <xsd:enumeration value="Invitation template"/>
          <xsd:enumeration value="Namebadge template"/>
          <xsd:enumeration value="Letterhead 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1eed00ed-d336-47ed-a505-7ec4e32a0f03">Word template</Category>
    <PublishingExpirationDate xmlns="http://schemas.microsoft.com/sharepoint/v3" xsi:nil="true"/>
    <PublishingStartDate xmlns="http://schemas.microsoft.com/sharepoint/v3" xsi:nil="true"/>
    <_dlc_DocId xmlns="8f535e0b-d12c-4a1a-aaa7-580b5aab5439">INTRANET-164-63</_dlc_DocId>
    <_dlc_DocIdUrl xmlns="8f535e0b-d12c-4a1a-aaa7-580b5aab5439">
      <Url>http://intranet.unitingcare.local/brand/Brand-Tools/_layouts/DocIdRedir.aspx?ID=INTRANET-164-63</Url>
      <Description>INTRANET-164-63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C473E-5CAB-4BEA-A478-5752700868A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2150EAE2-9B46-4F54-BCEF-5001B55C2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f535e0b-d12c-4a1a-aaa7-580b5aab5439"/>
    <ds:schemaRef ds:uri="1eed00ed-d336-47ed-a505-7ec4e32a0f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E1759B-07AD-41C0-A3EF-110DEF5CFA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9318A3-6B70-49BA-B027-51DA0202384C}">
  <ds:schemaRefs>
    <ds:schemaRef ds:uri="http://purl.org/dc/dcmitype/"/>
    <ds:schemaRef ds:uri="1eed00ed-d336-47ed-a505-7ec4e32a0f03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8f535e0b-d12c-4a1a-aaa7-580b5aab5439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0CEE6529-0D78-4403-BBDE-3D24CB144B7F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E1FFA688-E805-40C0-8871-827DD9204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SEM-ChildYouthFamily-18-Connections-FunBuddies-0924.dotx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M&amp;C Saatchi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Robbie Williams</dc:creator>
  <cp:lastModifiedBy>Laurel Ginges</cp:lastModifiedBy>
  <cp:revision>2</cp:revision>
  <cp:lastPrinted>2015-07-28T01:03:00Z</cp:lastPrinted>
  <dcterms:created xsi:type="dcterms:W3CDTF">2023-01-16T04:02:00Z</dcterms:created>
  <dcterms:modified xsi:type="dcterms:W3CDTF">2023-01-16T04:02:00Z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0x0101009FBFF7A779442345B44A797A8D671C42</vt:lpwstr>
  </property>
  <property fmtid="{D5CDD505-2E9C-101B-9397-08002B2CF9AE}" pid="3" name="_dlc_DocIdItemGuid">
    <vt:lpwstr>c03c4689-1b3d-4df9-89f6-a7d788b0daaf</vt:lpwstr>
  </property>
</Properties>
</file>