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AB2" w:rsidRPr="00271AB2" w:rsidRDefault="00B73F04" w:rsidP="00271AB2">
      <w:pPr>
        <w:rPr>
          <w:rFonts w:ascii="Verdana" w:hAnsi="Verdana"/>
        </w:rPr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3654915</wp:posOffset>
            </wp:positionH>
            <wp:positionV relativeFrom="paragraph">
              <wp:posOffset>-1987550</wp:posOffset>
            </wp:positionV>
            <wp:extent cx="2628900" cy="30384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lowerSingle-Coas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5E29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1" locked="1" layoutInCell="1" allowOverlap="1" wp14:anchorId="4EF0DC40" wp14:editId="093E7093">
                <wp:simplePos x="0" y="0"/>
                <wp:positionH relativeFrom="page">
                  <wp:posOffset>466725</wp:posOffset>
                </wp:positionH>
                <wp:positionV relativeFrom="page">
                  <wp:posOffset>257175</wp:posOffset>
                </wp:positionV>
                <wp:extent cx="6479540" cy="4152900"/>
                <wp:effectExtent l="0" t="0" r="1651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9540" cy="415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550" w:rsidRDefault="00CF1550" w:rsidP="006E5E29">
                            <w:pPr>
                              <w:tabs>
                                <w:tab w:val="left" w:pos="3969"/>
                              </w:tabs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t xml:space="preserve">Making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br/>
                              <w:t xml:space="preserve">changes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br/>
                              <w:t>for new b</w:t>
                            </w:r>
                            <w:r w:rsidRPr="006E5E29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100"/>
                                <w:szCs w:val="100"/>
                              </w:rPr>
                              <w:t>eginnings</w:t>
                            </w:r>
                          </w:p>
                          <w:p w:rsidR="00CF1550" w:rsidRPr="00982AFF" w:rsidRDefault="00CF1550" w:rsidP="006E5E29">
                            <w:pPr>
                              <w:tabs>
                                <w:tab w:val="left" w:pos="3969"/>
                              </w:tabs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F0DC4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6.75pt;margin-top:20.25pt;width:510.2pt;height:327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" filled="f" stroked="f">
                <v:textbox inset="0,0,0,0">
                  <w:txbxContent>
                    <w:p w:rsidR="00CF1550" w:rsidRDefault="00CF1550" w:rsidP="006E5E29">
                      <w:pPr>
                        <w:tabs>
                          <w:tab w:val="left" w:pos="3969"/>
                        </w:tabs>
                        <w:spacing w:after="0" w:line="240" w:lineRule="auto"/>
                        <w:rPr>
                          <w:rFonts w:ascii="Verdana" w:hAnsi="Verdana"/>
                          <w:b/>
                          <w:color w:val="FFFFFF" w:themeColor="background1"/>
                          <w:sz w:val="100"/>
                          <w:szCs w:val="100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00"/>
                          <w:szCs w:val="100"/>
                        </w:rPr>
                        <w:t xml:space="preserve">Making </w:t>
                      </w: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00"/>
                          <w:szCs w:val="100"/>
                        </w:rPr>
                        <w:br/>
                        <w:t xml:space="preserve">changes </w:t>
                      </w: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100"/>
                          <w:szCs w:val="100"/>
                        </w:rPr>
                        <w:br/>
                        <w:t>for new b</w:t>
                      </w:r>
                      <w:r w:rsidRPr="006E5E29">
                        <w:rPr>
                          <w:rFonts w:ascii="Verdana" w:hAnsi="Verdana"/>
                          <w:b/>
                          <w:color w:val="FFFFFF" w:themeColor="background1"/>
                          <w:sz w:val="100"/>
                          <w:szCs w:val="100"/>
                        </w:rPr>
                        <w:t>eginnings</w:t>
                      </w:r>
                    </w:p>
                    <w:p w:rsidR="00CF1550" w:rsidRPr="00982AFF" w:rsidRDefault="00CF1550" w:rsidP="006E5E29">
                      <w:pPr>
                        <w:tabs>
                          <w:tab w:val="left" w:pos="3969"/>
                        </w:tabs>
                        <w:spacing w:after="0" w:line="240" w:lineRule="auto"/>
                        <w:rPr>
                          <w:rFonts w:ascii="Verdana" w:hAnsi="Verdana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C568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 wp14:anchorId="70FEC1DD" wp14:editId="132A882E">
                <wp:simplePos x="0" y="0"/>
                <wp:positionH relativeFrom="page">
                  <wp:posOffset>542925</wp:posOffset>
                </wp:positionH>
                <wp:positionV relativeFrom="page">
                  <wp:posOffset>5038725</wp:posOffset>
                </wp:positionV>
                <wp:extent cx="6788150" cy="523875"/>
                <wp:effectExtent l="0" t="0" r="12700" b="95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81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550" w:rsidRPr="006E5E29" w:rsidRDefault="00CF1550" w:rsidP="006E5E29">
                            <w:pPr>
                              <w:rPr>
                                <w:rFonts w:ascii="Verdana" w:hAnsi="Verdana"/>
                                <w:b/>
                                <w:color w:val="3B0000" w:themeColor="text1" w:themeTint="E6"/>
                                <w:sz w:val="44"/>
                                <w:szCs w:val="52"/>
                              </w:rPr>
                            </w:pPr>
                            <w:r w:rsidRPr="006E5E29">
                              <w:rPr>
                                <w:rFonts w:ascii="Verdana" w:hAnsi="Verdana"/>
                                <w:b/>
                                <w:color w:val="3B0000" w:themeColor="text1" w:themeTint="E6"/>
                                <w:sz w:val="44"/>
                                <w:szCs w:val="52"/>
                              </w:rPr>
                              <w:t xml:space="preserve">A therapeutic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3B0000" w:themeColor="text1" w:themeTint="E6"/>
                                <w:sz w:val="44"/>
                                <w:szCs w:val="52"/>
                              </w:rPr>
                              <w:t>support group for women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EC1DD" id="Text Box 4" o:spid="_x0000_s1027" type="#_x0000_t202" style="position:absolute;margin-left:42.75pt;margin-top:396.75pt;width:534.5pt;height:41.2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" filled="f" stroked="f">
                <v:textbox inset="0,0,0,0">
                  <w:txbxContent>
                    <w:p w:rsidR="00CF1550" w:rsidRPr="006E5E29" w:rsidRDefault="00CF1550" w:rsidP="006E5E29">
                      <w:pPr>
                        <w:rPr>
                          <w:rFonts w:ascii="Verdana" w:hAnsi="Verdana"/>
                          <w:b/>
                          <w:color w:val="3B0000" w:themeColor="text1" w:themeTint="E6"/>
                          <w:sz w:val="44"/>
                          <w:szCs w:val="52"/>
                        </w:rPr>
                      </w:pPr>
                      <w:r w:rsidRPr="006E5E29">
                        <w:rPr>
                          <w:rFonts w:ascii="Verdana" w:hAnsi="Verdana"/>
                          <w:b/>
                          <w:color w:val="3B0000" w:themeColor="text1" w:themeTint="E6"/>
                          <w:sz w:val="44"/>
                          <w:szCs w:val="52"/>
                        </w:rPr>
                        <w:t xml:space="preserve">A therapeutic </w:t>
                      </w:r>
                      <w:r>
                        <w:rPr>
                          <w:rFonts w:ascii="Verdana" w:hAnsi="Verdana"/>
                          <w:b/>
                          <w:color w:val="3B0000" w:themeColor="text1" w:themeTint="E6"/>
                          <w:sz w:val="44"/>
                          <w:szCs w:val="52"/>
                        </w:rPr>
                        <w:t>support group for women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C568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 wp14:anchorId="1D02712A" wp14:editId="43EB5B0A">
                <wp:simplePos x="0" y="0"/>
                <wp:positionH relativeFrom="page">
                  <wp:posOffset>541020</wp:posOffset>
                </wp:positionH>
                <wp:positionV relativeFrom="page">
                  <wp:posOffset>5829935</wp:posOffset>
                </wp:positionV>
                <wp:extent cx="2004060" cy="4319905"/>
                <wp:effectExtent l="0" t="0" r="15240" b="44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431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550" w:rsidRDefault="00CF1550" w:rsidP="006E5E29">
                            <w:pPr>
                              <w:pStyle w:val="Default"/>
                              <w:rPr>
                                <w:b/>
                                <w:bCs/>
                                <w:color w:val="A2006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20066" w:themeColor="text2"/>
                                <w:sz w:val="28"/>
                                <w:szCs w:val="28"/>
                              </w:rPr>
                              <w:t xml:space="preserve">Have you felt </w:t>
                            </w:r>
                            <w:r w:rsidRPr="006E5E29">
                              <w:rPr>
                                <w:b/>
                                <w:bCs/>
                                <w:color w:val="A20066" w:themeColor="text2"/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color w:val="A20066" w:themeColor="text2"/>
                                <w:sz w:val="28"/>
                                <w:szCs w:val="28"/>
                              </w:rPr>
                              <w:t xml:space="preserve">cared, intimidated, threatened </w:t>
                            </w:r>
                            <w:r w:rsidRPr="006E5E29">
                              <w:rPr>
                                <w:b/>
                                <w:bCs/>
                                <w:color w:val="A20066" w:themeColor="text2"/>
                                <w:sz w:val="28"/>
                                <w:szCs w:val="28"/>
                              </w:rPr>
                              <w:t>or unsafe in your relationship with your partner?</w:t>
                            </w:r>
                          </w:p>
                          <w:p w:rsidR="00CF1550" w:rsidRPr="00B645B9" w:rsidRDefault="00CF1550" w:rsidP="006E5E29">
                            <w:pPr>
                              <w:pStyle w:val="Default"/>
                              <w:rPr>
                                <w:b/>
                                <w:bCs/>
                                <w:color w:val="A20066" w:themeColor="text2"/>
                                <w:sz w:val="20"/>
                                <w:szCs w:val="28"/>
                              </w:rPr>
                            </w:pPr>
                          </w:p>
                          <w:p w:rsidR="00CF1550" w:rsidRDefault="00CF1550" w:rsidP="006E5E29">
                            <w:pPr>
                              <w:pStyle w:val="Default"/>
                              <w:rPr>
                                <w:b/>
                                <w:bCs/>
                                <w:color w:val="A2006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A20066" w:themeColor="text2"/>
                                <w:sz w:val="28"/>
                                <w:szCs w:val="28"/>
                              </w:rPr>
                              <w:t>Did</w:t>
                            </w:r>
                            <w:r w:rsidRPr="006E5E29">
                              <w:rPr>
                                <w:b/>
                                <w:bCs/>
                                <w:color w:val="A20066" w:themeColor="text2"/>
                                <w:sz w:val="28"/>
                                <w:szCs w:val="28"/>
                              </w:rPr>
                              <w:t xml:space="preserve"> you have control of your finances? </w:t>
                            </w:r>
                          </w:p>
                          <w:p w:rsidR="00CF1550" w:rsidRPr="00B645B9" w:rsidRDefault="00CF1550" w:rsidP="006E5E29">
                            <w:pPr>
                              <w:pStyle w:val="Default"/>
                              <w:rPr>
                                <w:b/>
                                <w:bCs/>
                                <w:color w:val="A20066" w:themeColor="text2"/>
                                <w:sz w:val="20"/>
                                <w:szCs w:val="20"/>
                              </w:rPr>
                            </w:pPr>
                          </w:p>
                          <w:p w:rsidR="00CF1550" w:rsidRPr="006E5E29" w:rsidRDefault="00CF1550" w:rsidP="006E5E29">
                            <w:pPr>
                              <w:pStyle w:val="p1"/>
                              <w:rPr>
                                <w:rFonts w:ascii="Verdana" w:hAnsi="Verdana" w:cs="Verdana"/>
                                <w:b/>
                                <w:bCs/>
                                <w:color w:val="A20066" w:themeColor="text2"/>
                                <w:sz w:val="28"/>
                                <w:szCs w:val="28"/>
                                <w:lang w:val="en-AU" w:eastAsia="en-US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A20066" w:themeColor="text2"/>
                                <w:sz w:val="28"/>
                                <w:szCs w:val="28"/>
                                <w:lang w:val="en-AU" w:eastAsia="en-US"/>
                              </w:rPr>
                              <w:t xml:space="preserve">Has your </w:t>
                            </w:r>
                            <w:r w:rsidRPr="006E5E29">
                              <w:rPr>
                                <w:rFonts w:ascii="Verdana" w:hAnsi="Verdana" w:cs="Verdana"/>
                                <w:b/>
                                <w:bCs/>
                                <w:color w:val="A20066" w:themeColor="text2"/>
                                <w:sz w:val="28"/>
                                <w:szCs w:val="28"/>
                                <w:lang w:val="en-AU" w:eastAsia="en-US"/>
                              </w:rPr>
                              <w:t>partner blame</w:t>
                            </w:r>
                            <w:r>
                              <w:rPr>
                                <w:rFonts w:ascii="Verdana" w:hAnsi="Verdana" w:cs="Verdana"/>
                                <w:b/>
                                <w:bCs/>
                                <w:color w:val="A20066" w:themeColor="text2"/>
                                <w:sz w:val="28"/>
                                <w:szCs w:val="28"/>
                                <w:lang w:val="en-AU" w:eastAsia="en-US"/>
                              </w:rPr>
                              <w:t>d</w:t>
                            </w:r>
                            <w:r w:rsidRPr="006E5E29">
                              <w:rPr>
                                <w:rFonts w:ascii="Verdana" w:hAnsi="Verdana" w:cs="Verdana"/>
                                <w:b/>
                                <w:bCs/>
                                <w:color w:val="A20066" w:themeColor="text2"/>
                                <w:sz w:val="28"/>
                                <w:szCs w:val="28"/>
                                <w:lang w:val="en-AU" w:eastAsia="en-US"/>
                              </w:rPr>
                              <w:t xml:space="preserve"> you for their abusive behaviour?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2712A" id="Text Box 5" o:spid="_x0000_s1028" type="#_x0000_t202" style="position:absolute;margin-left:42.6pt;margin-top:459.05pt;width:157.8pt;height:340.1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" filled="f" stroked="f">
                <v:textbox inset="0,0,0,0">
                  <w:txbxContent>
                    <w:p w:rsidR="00CF1550" w:rsidRDefault="00CF1550" w:rsidP="006E5E29">
                      <w:pPr>
                        <w:pStyle w:val="Default"/>
                        <w:rPr>
                          <w:b/>
                          <w:bCs/>
                          <w:color w:val="A20066" w:themeColor="text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A20066" w:themeColor="text2"/>
                          <w:sz w:val="28"/>
                          <w:szCs w:val="28"/>
                        </w:rPr>
                        <w:t xml:space="preserve">Have you felt </w:t>
                      </w:r>
                      <w:r w:rsidRPr="006E5E29">
                        <w:rPr>
                          <w:b/>
                          <w:bCs/>
                          <w:color w:val="A20066" w:themeColor="text2"/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b/>
                          <w:bCs/>
                          <w:color w:val="A20066" w:themeColor="text2"/>
                          <w:sz w:val="28"/>
                          <w:szCs w:val="28"/>
                        </w:rPr>
                        <w:t xml:space="preserve">cared, intimidated, threatened </w:t>
                      </w:r>
                      <w:r w:rsidRPr="006E5E29">
                        <w:rPr>
                          <w:b/>
                          <w:bCs/>
                          <w:color w:val="A20066" w:themeColor="text2"/>
                          <w:sz w:val="28"/>
                          <w:szCs w:val="28"/>
                        </w:rPr>
                        <w:t>or unsafe in your relationship with your partner?</w:t>
                      </w:r>
                    </w:p>
                    <w:p w:rsidR="00CF1550" w:rsidRPr="00B645B9" w:rsidRDefault="00CF1550" w:rsidP="006E5E29">
                      <w:pPr>
                        <w:pStyle w:val="Default"/>
                        <w:rPr>
                          <w:b/>
                          <w:bCs/>
                          <w:color w:val="A20066" w:themeColor="text2"/>
                          <w:sz w:val="20"/>
                          <w:szCs w:val="28"/>
                        </w:rPr>
                      </w:pPr>
                    </w:p>
                    <w:p w:rsidR="00CF1550" w:rsidRDefault="00CF1550" w:rsidP="006E5E29">
                      <w:pPr>
                        <w:pStyle w:val="Default"/>
                        <w:rPr>
                          <w:b/>
                          <w:bCs/>
                          <w:color w:val="A20066" w:themeColor="text2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A20066" w:themeColor="text2"/>
                          <w:sz w:val="28"/>
                          <w:szCs w:val="28"/>
                        </w:rPr>
                        <w:t>Did</w:t>
                      </w:r>
                      <w:r w:rsidRPr="006E5E29">
                        <w:rPr>
                          <w:b/>
                          <w:bCs/>
                          <w:color w:val="A20066" w:themeColor="text2"/>
                          <w:sz w:val="28"/>
                          <w:szCs w:val="28"/>
                        </w:rPr>
                        <w:t xml:space="preserve"> you have control of your finances? </w:t>
                      </w:r>
                    </w:p>
                    <w:p w:rsidR="00CF1550" w:rsidRPr="00B645B9" w:rsidRDefault="00CF1550" w:rsidP="006E5E29">
                      <w:pPr>
                        <w:pStyle w:val="Default"/>
                        <w:rPr>
                          <w:b/>
                          <w:bCs/>
                          <w:color w:val="A20066" w:themeColor="text2"/>
                          <w:sz w:val="20"/>
                          <w:szCs w:val="20"/>
                        </w:rPr>
                      </w:pPr>
                    </w:p>
                    <w:p w:rsidR="00CF1550" w:rsidRPr="006E5E29" w:rsidRDefault="00CF1550" w:rsidP="006E5E29">
                      <w:pPr>
                        <w:pStyle w:val="p1"/>
                        <w:rPr>
                          <w:rFonts w:ascii="Verdana" w:hAnsi="Verdana" w:cs="Verdana"/>
                          <w:b/>
                          <w:bCs/>
                          <w:color w:val="A20066" w:themeColor="text2"/>
                          <w:sz w:val="28"/>
                          <w:szCs w:val="28"/>
                          <w:lang w:val="en-AU" w:eastAsia="en-US"/>
                        </w:rPr>
                      </w:pPr>
                      <w:r>
                        <w:rPr>
                          <w:rFonts w:ascii="Verdana" w:hAnsi="Verdana" w:cs="Verdana"/>
                          <w:b/>
                          <w:bCs/>
                          <w:color w:val="A20066" w:themeColor="text2"/>
                          <w:sz w:val="28"/>
                          <w:szCs w:val="28"/>
                          <w:lang w:val="en-AU" w:eastAsia="en-US"/>
                        </w:rPr>
                        <w:t xml:space="preserve">Has your </w:t>
                      </w:r>
                      <w:r w:rsidRPr="006E5E29">
                        <w:rPr>
                          <w:rFonts w:ascii="Verdana" w:hAnsi="Verdana" w:cs="Verdana"/>
                          <w:b/>
                          <w:bCs/>
                          <w:color w:val="A20066" w:themeColor="text2"/>
                          <w:sz w:val="28"/>
                          <w:szCs w:val="28"/>
                          <w:lang w:val="en-AU" w:eastAsia="en-US"/>
                        </w:rPr>
                        <w:t>partner blame</w:t>
                      </w:r>
                      <w:r>
                        <w:rPr>
                          <w:rFonts w:ascii="Verdana" w:hAnsi="Verdana" w:cs="Verdana"/>
                          <w:b/>
                          <w:bCs/>
                          <w:color w:val="A20066" w:themeColor="text2"/>
                          <w:sz w:val="28"/>
                          <w:szCs w:val="28"/>
                          <w:lang w:val="en-AU" w:eastAsia="en-US"/>
                        </w:rPr>
                        <w:t>d</w:t>
                      </w:r>
                      <w:r w:rsidRPr="006E5E29">
                        <w:rPr>
                          <w:rFonts w:ascii="Verdana" w:hAnsi="Verdana" w:cs="Verdana"/>
                          <w:b/>
                          <w:bCs/>
                          <w:color w:val="A20066" w:themeColor="text2"/>
                          <w:sz w:val="28"/>
                          <w:szCs w:val="28"/>
                          <w:lang w:val="en-AU" w:eastAsia="en-US"/>
                        </w:rPr>
                        <w:t xml:space="preserve"> you for their abusive behaviour?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C568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28FADBDD" wp14:editId="0ACFA3C8">
                <wp:simplePos x="0" y="0"/>
                <wp:positionH relativeFrom="page">
                  <wp:posOffset>2808605</wp:posOffset>
                </wp:positionH>
                <wp:positionV relativeFrom="page">
                  <wp:posOffset>5832475</wp:posOffset>
                </wp:positionV>
                <wp:extent cx="1908000" cy="4320000"/>
                <wp:effectExtent l="0" t="0" r="22860" b="234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8000" cy="43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550" w:rsidRDefault="00CF1550" w:rsidP="00B645B9">
                            <w:pPr>
                              <w:spacing w:after="120" w:line="240" w:lineRule="auto"/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B645B9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Making Changes for New Beginnings is </w:t>
                            </w:r>
                            <w:r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a 6 week</w:t>
                            </w:r>
                            <w:r w:rsidRPr="00B645B9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 support group for women who have experienced family violence</w:t>
                            </w:r>
                            <w:r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.</w:t>
                            </w:r>
                          </w:p>
                          <w:p w:rsidR="00CF1550" w:rsidRPr="00B645B9" w:rsidRDefault="00CF1550" w:rsidP="00B645B9">
                            <w:pPr>
                              <w:spacing w:after="120" w:line="240" w:lineRule="auto"/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B645B9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The group </w:t>
                            </w:r>
                            <w:r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aims</w:t>
                            </w:r>
                            <w:r w:rsidRPr="00B645B9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 to help </w:t>
                            </w:r>
                            <w:r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you</w:t>
                            </w:r>
                            <w:r w:rsidRPr="00B645B9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 identify the effects of abusive relationships and create new beginnings for </w:t>
                            </w:r>
                            <w:r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yourself. </w:t>
                            </w:r>
                          </w:p>
                          <w:p w:rsidR="00CF1550" w:rsidRDefault="00CF1550" w:rsidP="00B645B9">
                            <w:pPr>
                              <w:spacing w:after="120" w:line="240" w:lineRule="auto"/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B645B9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Topi</w:t>
                            </w:r>
                            <w:r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cs covered include:</w:t>
                            </w:r>
                          </w:p>
                          <w:p w:rsidR="00CF1550" w:rsidRDefault="00CF1550" w:rsidP="00B645B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rPr>
                                <w:rFonts w:ascii="Verdana" w:hAnsi="Verdana" w:cs="Times New Roman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B645B9">
                              <w:rPr>
                                <w:rFonts w:ascii="Verdana" w:hAnsi="Verdana" w:cs="Times New Roman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Cycle of violence</w:t>
                            </w:r>
                          </w:p>
                          <w:p w:rsidR="00CF1550" w:rsidRDefault="00CF1550" w:rsidP="00B645B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rPr>
                                <w:rFonts w:ascii="Verdana" w:hAnsi="Verdana" w:cs="Times New Roman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B645B9">
                              <w:rPr>
                                <w:rFonts w:ascii="Verdana" w:hAnsi="Verdana" w:cs="Times New Roman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Difference between anger and violence</w:t>
                            </w:r>
                          </w:p>
                          <w:p w:rsidR="00CF1550" w:rsidRDefault="00CF1550" w:rsidP="00B645B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rPr>
                                <w:rFonts w:ascii="Verdana" w:hAnsi="Verdana" w:cs="Times New Roman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B645B9">
                              <w:rPr>
                                <w:rFonts w:ascii="Verdana" w:hAnsi="Verdana" w:cs="Times New Roman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Healthy and unhealthy relationships</w:t>
                            </w:r>
                          </w:p>
                          <w:p w:rsidR="00CF1550" w:rsidRDefault="00CF1550" w:rsidP="00B645B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rPr>
                                <w:rFonts w:ascii="Verdana" w:hAnsi="Verdana" w:cs="Times New Roman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Safety planning</w:t>
                            </w:r>
                          </w:p>
                          <w:p w:rsidR="00CF1550" w:rsidRPr="00B645B9" w:rsidRDefault="00CF1550" w:rsidP="00B645B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120"/>
                              <w:rPr>
                                <w:rFonts w:ascii="Verdana" w:hAnsi="Verdana" w:cs="Times New Roman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>
                              <w:rPr>
                                <w:rFonts w:ascii="Verdana" w:hAnsi="Verdana" w:cs="Times New Roman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Parenting after family violence</w:t>
                            </w:r>
                          </w:p>
                          <w:p w:rsidR="00CF1550" w:rsidRDefault="00CF1550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ADBDD" id="Text Box 1" o:spid="_x0000_s1029" type="#_x0000_t202" style="position:absolute;margin-left:221.15pt;margin-top:459.25pt;width:150.25pt;height:340.1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" filled="f" stroked="f">
                <v:textbox inset="0,0,0,0">
                  <w:txbxContent>
                    <w:p w:rsidR="00CF1550" w:rsidRDefault="00CF1550" w:rsidP="00B645B9">
                      <w:pPr>
                        <w:spacing w:after="120" w:line="240" w:lineRule="auto"/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 w:rsidRPr="00B645B9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Making Changes for New Beginnings is </w:t>
                      </w:r>
                      <w:r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a 6 week</w:t>
                      </w:r>
                      <w:r w:rsidRPr="00B645B9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 support group for women who have experienced family violence</w:t>
                      </w:r>
                      <w:r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.</w:t>
                      </w:r>
                    </w:p>
                    <w:p w:rsidR="00CF1550" w:rsidRPr="00B645B9" w:rsidRDefault="00CF1550" w:rsidP="00B645B9">
                      <w:pPr>
                        <w:spacing w:after="120" w:line="240" w:lineRule="auto"/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 w:rsidRPr="00B645B9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The group </w:t>
                      </w:r>
                      <w:r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aims</w:t>
                      </w:r>
                      <w:r w:rsidRPr="00B645B9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 to help </w:t>
                      </w:r>
                      <w:r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you</w:t>
                      </w:r>
                      <w:r w:rsidRPr="00B645B9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 identify the effects of abusive relationships and create new beginnings for </w:t>
                      </w:r>
                      <w:r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yourself. </w:t>
                      </w:r>
                    </w:p>
                    <w:p w:rsidR="00CF1550" w:rsidRDefault="00CF1550" w:rsidP="00B645B9">
                      <w:pPr>
                        <w:spacing w:after="120" w:line="240" w:lineRule="auto"/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 w:rsidRPr="00B645B9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Topi</w:t>
                      </w:r>
                      <w:r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cs covered include:</w:t>
                      </w:r>
                    </w:p>
                    <w:p w:rsidR="00CF1550" w:rsidRDefault="00CF1550" w:rsidP="00B645B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/>
                        <w:rPr>
                          <w:rFonts w:ascii="Verdana" w:hAnsi="Verdana" w:cs="Times New Roman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 w:rsidRPr="00B645B9">
                        <w:rPr>
                          <w:rFonts w:ascii="Verdana" w:hAnsi="Verdana" w:cs="Times New Roman"/>
                          <w:spacing w:val="-2"/>
                          <w:sz w:val="20"/>
                          <w:szCs w:val="20"/>
                          <w:lang w:val="en-GB" w:eastAsia="en-GB"/>
                        </w:rPr>
                        <w:t>Cycle of violence</w:t>
                      </w:r>
                    </w:p>
                    <w:p w:rsidR="00CF1550" w:rsidRDefault="00CF1550" w:rsidP="00B645B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/>
                        <w:rPr>
                          <w:rFonts w:ascii="Verdana" w:hAnsi="Verdana" w:cs="Times New Roman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 w:rsidRPr="00B645B9">
                        <w:rPr>
                          <w:rFonts w:ascii="Verdana" w:hAnsi="Verdana" w:cs="Times New Roman"/>
                          <w:spacing w:val="-2"/>
                          <w:sz w:val="20"/>
                          <w:szCs w:val="20"/>
                          <w:lang w:val="en-GB" w:eastAsia="en-GB"/>
                        </w:rPr>
                        <w:t>Difference between anger and violence</w:t>
                      </w:r>
                    </w:p>
                    <w:p w:rsidR="00CF1550" w:rsidRDefault="00CF1550" w:rsidP="00B645B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/>
                        <w:rPr>
                          <w:rFonts w:ascii="Verdana" w:hAnsi="Verdana" w:cs="Times New Roman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 w:rsidRPr="00B645B9">
                        <w:rPr>
                          <w:rFonts w:ascii="Verdana" w:hAnsi="Verdana" w:cs="Times New Roman"/>
                          <w:spacing w:val="-2"/>
                          <w:sz w:val="20"/>
                          <w:szCs w:val="20"/>
                          <w:lang w:val="en-GB" w:eastAsia="en-GB"/>
                        </w:rPr>
                        <w:t>Healthy and unhealthy relationships</w:t>
                      </w:r>
                    </w:p>
                    <w:p w:rsidR="00CF1550" w:rsidRDefault="00CF1550" w:rsidP="00B645B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/>
                        <w:rPr>
                          <w:rFonts w:ascii="Verdana" w:hAnsi="Verdana" w:cs="Times New Roman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>
                        <w:rPr>
                          <w:rFonts w:ascii="Verdana" w:hAnsi="Verdana" w:cs="Times New Roman"/>
                          <w:spacing w:val="-2"/>
                          <w:sz w:val="20"/>
                          <w:szCs w:val="20"/>
                          <w:lang w:val="en-GB" w:eastAsia="en-GB"/>
                        </w:rPr>
                        <w:t>Safety planning</w:t>
                      </w:r>
                    </w:p>
                    <w:p w:rsidR="00CF1550" w:rsidRPr="00B645B9" w:rsidRDefault="00CF1550" w:rsidP="00B645B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120"/>
                        <w:rPr>
                          <w:rFonts w:ascii="Verdana" w:hAnsi="Verdana" w:cs="Times New Roman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>
                        <w:rPr>
                          <w:rFonts w:ascii="Verdana" w:hAnsi="Verdana" w:cs="Times New Roman"/>
                          <w:spacing w:val="-2"/>
                          <w:sz w:val="20"/>
                          <w:szCs w:val="20"/>
                          <w:lang w:val="en-GB" w:eastAsia="en-GB"/>
                        </w:rPr>
                        <w:t>Parenting after family violence</w:t>
                      </w:r>
                    </w:p>
                    <w:p w:rsidR="00CF1550" w:rsidRDefault="00CF1550"/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3C568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 wp14:anchorId="1048A130" wp14:editId="71F3E27A">
                <wp:simplePos x="0" y="0"/>
                <wp:positionH relativeFrom="margin">
                  <wp:align>right</wp:align>
                </wp:positionH>
                <wp:positionV relativeFrom="page">
                  <wp:posOffset>5829300</wp:posOffset>
                </wp:positionV>
                <wp:extent cx="1979930" cy="3848100"/>
                <wp:effectExtent l="0" t="0" r="127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930" cy="384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1550" w:rsidRDefault="00CF1550" w:rsidP="004C3909">
                            <w:pPr>
                              <w:spacing w:after="20" w:line="260" w:lineRule="exact"/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DD389D">
                              <w:rPr>
                                <w:rFonts w:ascii="Verdana" w:hAnsi="Verdana" w:cs="Times New Roman"/>
                                <w:b/>
                                <w:bCs/>
                                <w:color w:val="A20066" w:themeColor="text2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Cost</w:t>
                            </w:r>
                            <w:r w:rsidRPr="00DD389D">
                              <w:rPr>
                                <w:rFonts w:ascii="Verdana" w:hAnsi="Verdana" w:cs="Times New Roman"/>
                                <w:b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br/>
                            </w:r>
                            <w:r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Free</w:t>
                            </w:r>
                          </w:p>
                          <w:p w:rsidR="00CF1550" w:rsidRPr="00271AB2" w:rsidRDefault="00CF1550" w:rsidP="004C3909">
                            <w:pPr>
                              <w:spacing w:after="20" w:line="260" w:lineRule="exact"/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</w:p>
                          <w:p w:rsidR="00CF1550" w:rsidRDefault="00CF1550" w:rsidP="004127BA">
                            <w:pPr>
                              <w:pStyle w:val="Default"/>
                              <w:rPr>
                                <w:rFonts w:cs="Times New Roman"/>
                                <w:b/>
                                <w:bCs/>
                                <w:color w:val="A20066" w:themeColor="text2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DD389D">
                              <w:rPr>
                                <w:rFonts w:cs="Times New Roman"/>
                                <w:b/>
                                <w:bCs/>
                                <w:color w:val="A20066" w:themeColor="text2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Date</w:t>
                            </w:r>
                            <w:r>
                              <w:rPr>
                                <w:rFonts w:cs="Times New Roman"/>
                                <w:b/>
                                <w:bCs/>
                                <w:color w:val="A20066" w:themeColor="text2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</w:p>
                          <w:p w:rsidR="00CF1550" w:rsidRDefault="00CF1550" w:rsidP="004127BA">
                            <w:pPr>
                              <w:pStyle w:val="Default"/>
                              <w:rPr>
                                <w:rFonts w:cs="Times New Roman"/>
                                <w:b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>
                              <w:rPr>
                                <w:rFonts w:cs="Times New Roman"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Tuesday </w:t>
                            </w:r>
                            <w:r w:rsidRPr="003734A7">
                              <w:rPr>
                                <w:rFonts w:cs="Times New Roman"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mornings</w:t>
                            </w:r>
                          </w:p>
                          <w:p w:rsidR="00CF1550" w:rsidRPr="00244ACD" w:rsidRDefault="00244ACD" w:rsidP="004C3909">
                            <w:pPr>
                              <w:spacing w:after="20" w:line="260" w:lineRule="exact"/>
                              <w:rPr>
                                <w:rFonts w:ascii="Verdana" w:hAnsi="Verdana" w:cs="Times New Roman"/>
                                <w:b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244ACD">
                              <w:rPr>
                                <w:rFonts w:ascii="Verdana" w:hAnsi="Verdana" w:cs="Times New Roman"/>
                                <w:b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18</w:t>
                            </w:r>
                            <w:r w:rsidRPr="00244ACD">
                              <w:rPr>
                                <w:rFonts w:ascii="Verdana" w:hAnsi="Verdana" w:cs="Times New Roman"/>
                                <w:b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 w:rsidRPr="00244ACD">
                              <w:rPr>
                                <w:rFonts w:ascii="Verdana" w:hAnsi="Verdana" w:cs="Times New Roman"/>
                                <w:b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 October – 29</w:t>
                            </w:r>
                            <w:r w:rsidR="00CF1CCB" w:rsidRPr="00244ACD">
                              <w:rPr>
                                <w:rFonts w:ascii="Verdana" w:hAnsi="Verdana" w:cs="Times New Roman"/>
                                <w:b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vertAlign w:val="superscript"/>
                                <w:lang w:val="en-GB" w:eastAsia="en-GB"/>
                              </w:rPr>
                              <w:t>th</w:t>
                            </w:r>
                            <w:r w:rsidR="009F7F0F" w:rsidRPr="00244ACD">
                              <w:rPr>
                                <w:rFonts w:ascii="Verdana" w:hAnsi="Verdana" w:cs="Times New Roman"/>
                                <w:b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 </w:t>
                            </w:r>
                            <w:r w:rsidRPr="00244ACD">
                              <w:rPr>
                                <w:rFonts w:ascii="Verdana" w:hAnsi="Verdana" w:cs="Times New Roman"/>
                                <w:b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November</w:t>
                            </w:r>
                          </w:p>
                          <w:p w:rsidR="00CF1550" w:rsidRDefault="00CF1550" w:rsidP="004C3909">
                            <w:pPr>
                              <w:spacing w:after="20" w:line="260" w:lineRule="exact"/>
                              <w:rPr>
                                <w:rFonts w:ascii="Verdana" w:hAnsi="Verdana" w:cs="Times New Roman"/>
                                <w:b/>
                                <w:bCs/>
                                <w:color w:val="A20066" w:themeColor="text2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</w:p>
                          <w:p w:rsidR="00CF1550" w:rsidRDefault="00CF1550" w:rsidP="004C3909">
                            <w:pPr>
                              <w:spacing w:after="20" w:line="260" w:lineRule="exact"/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DD389D">
                              <w:rPr>
                                <w:rFonts w:ascii="Verdana" w:hAnsi="Verdana" w:cs="Times New Roman"/>
                                <w:b/>
                                <w:bCs/>
                                <w:color w:val="A20066" w:themeColor="text2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Time</w:t>
                            </w:r>
                            <w:bookmarkStart w:id="0" w:name="_GoBack"/>
                            <w:bookmarkEnd w:id="0"/>
                            <w:r w:rsidRPr="00DD389D">
                              <w:rPr>
                                <w:rFonts w:ascii="Verdana" w:hAnsi="Verdana" w:cs="Times New Roman"/>
                                <w:b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br/>
                            </w:r>
                            <w:r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10:30am-12:30pm</w:t>
                            </w:r>
                          </w:p>
                          <w:p w:rsidR="00CF1550" w:rsidRPr="00DD389D" w:rsidRDefault="00CF1550" w:rsidP="004C3909">
                            <w:pPr>
                              <w:spacing w:after="20" w:line="260" w:lineRule="exact"/>
                              <w:rPr>
                                <w:rFonts w:ascii="Verdana" w:hAnsi="Verdana" w:cs="Times New Roman"/>
                                <w:color w:val="auto"/>
                                <w:spacing w:val="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</w:p>
                          <w:p w:rsidR="00CF1550" w:rsidRDefault="00CF1550" w:rsidP="00957746">
                            <w:pPr>
                              <w:spacing w:after="20" w:line="240" w:lineRule="auto"/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DD389D">
                              <w:rPr>
                                <w:rFonts w:ascii="Verdana" w:hAnsi="Verdana" w:cs="Times New Roman"/>
                                <w:b/>
                                <w:bCs/>
                                <w:color w:val="BB2584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Venue</w:t>
                            </w:r>
                            <w:r w:rsidRPr="00DD389D">
                              <w:rPr>
                                <w:rFonts w:ascii="Verdana" w:hAnsi="Verdana" w:cs="Times New Roman"/>
                                <w:b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br/>
                            </w:r>
                            <w:r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 xml:space="preserve">South Melbourne </w:t>
                            </w:r>
                          </w:p>
                          <w:p w:rsidR="00CF1550" w:rsidRPr="00271AB2" w:rsidRDefault="00CF1550" w:rsidP="00957746">
                            <w:pPr>
                              <w:spacing w:after="20" w:line="240" w:lineRule="auto"/>
                              <w:rPr>
                                <w:rFonts w:ascii="Verdana" w:hAnsi="Verdana"/>
                                <w:b/>
                                <w:color w:val="0070C0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:rsidR="00244ACD" w:rsidRDefault="00CF1550" w:rsidP="004C3909">
                            <w:pPr>
                              <w:spacing w:after="20" w:line="260" w:lineRule="exact"/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DD389D">
                              <w:rPr>
                                <w:rFonts w:ascii="Verdana" w:hAnsi="Verdana" w:cs="Times New Roman"/>
                                <w:b/>
                                <w:bCs/>
                                <w:color w:val="A20066" w:themeColor="text2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Get in touch</w:t>
                            </w:r>
                            <w:r w:rsidRPr="00DD389D">
                              <w:rPr>
                                <w:rFonts w:ascii="Verdana" w:hAnsi="Verdana" w:cs="Times New Roman"/>
                                <w:b/>
                                <w:bCs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br/>
                            </w:r>
                            <w:r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For more informatio</w:t>
                            </w:r>
                            <w:r w:rsidR="00244ACD">
                              <w:rPr>
                                <w:rFonts w:ascii="Verdana" w:hAnsi="Verdana" w:cs="Times New Roman"/>
                                <w:color w:val="auto"/>
                                <w:spacing w:val="-2"/>
                                <w:sz w:val="20"/>
                                <w:szCs w:val="20"/>
                                <w:lang w:val="en-GB" w:eastAsia="en-GB"/>
                              </w:rPr>
                              <w:t>n or to book, contact Laurel on</w:t>
                            </w:r>
                          </w:p>
                          <w:p w:rsidR="00CF1550" w:rsidRPr="00244ACD" w:rsidRDefault="00244ACD" w:rsidP="004C3909">
                            <w:pPr>
                              <w:spacing w:after="20" w:line="260" w:lineRule="exact"/>
                              <w:rPr>
                                <w:rFonts w:ascii="Verdana" w:hAnsi="Verdana" w:cs="Times New Roman"/>
                                <w:b/>
                                <w:color w:val="auto"/>
                                <w:spacing w:val="0"/>
                                <w:sz w:val="20"/>
                                <w:szCs w:val="20"/>
                                <w:lang w:val="en-GB" w:eastAsia="en-GB"/>
                              </w:rPr>
                            </w:pPr>
                            <w:r w:rsidRPr="00244ACD">
                              <w:rPr>
                                <w:rFonts w:ascii="Verdana" w:eastAsiaTheme="minorEastAsia" w:hAnsi="Verdana"/>
                                <w:b/>
                                <w:noProof/>
                                <w:color w:val="000001"/>
                                <w:sz w:val="20"/>
                                <w:szCs w:val="20"/>
                                <w:lang w:eastAsia="en-AU"/>
                              </w:rPr>
                              <w:t>9690 1188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48A13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30" type="#_x0000_t202" style="position:absolute;margin-left:104.7pt;margin-top:459pt;width:155.9pt;height:303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" filled="f" stroked="f">
                <v:textbox inset="0,0,0,0">
                  <w:txbxContent>
                    <w:p w:rsidR="00CF1550" w:rsidRDefault="00CF1550" w:rsidP="004C3909">
                      <w:pPr>
                        <w:spacing w:after="20" w:line="260" w:lineRule="exact"/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 w:rsidRPr="00DD389D">
                        <w:rPr>
                          <w:rFonts w:ascii="Verdana" w:hAnsi="Verdana" w:cs="Times New Roman"/>
                          <w:b/>
                          <w:bCs/>
                          <w:color w:val="A20066" w:themeColor="text2"/>
                          <w:spacing w:val="-2"/>
                          <w:sz w:val="20"/>
                          <w:szCs w:val="20"/>
                          <w:lang w:val="en-GB" w:eastAsia="en-GB"/>
                        </w:rPr>
                        <w:t>Cost</w:t>
                      </w:r>
                      <w:r w:rsidRPr="00DD389D">
                        <w:rPr>
                          <w:rFonts w:ascii="Verdana" w:hAnsi="Verdana" w:cs="Times New Roman"/>
                          <w:b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br/>
                      </w:r>
                      <w:r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Free</w:t>
                      </w:r>
                    </w:p>
                    <w:p w:rsidR="00CF1550" w:rsidRPr="00271AB2" w:rsidRDefault="00CF1550" w:rsidP="004C3909">
                      <w:pPr>
                        <w:spacing w:after="20" w:line="260" w:lineRule="exact"/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</w:p>
                    <w:p w:rsidR="00CF1550" w:rsidRDefault="00CF1550" w:rsidP="004127BA">
                      <w:pPr>
                        <w:pStyle w:val="Default"/>
                        <w:rPr>
                          <w:rFonts w:cs="Times New Roman"/>
                          <w:b/>
                          <w:bCs/>
                          <w:color w:val="A20066" w:themeColor="text2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 w:rsidRPr="00DD389D">
                        <w:rPr>
                          <w:rFonts w:cs="Times New Roman"/>
                          <w:b/>
                          <w:bCs/>
                          <w:color w:val="A20066" w:themeColor="text2"/>
                          <w:spacing w:val="-2"/>
                          <w:sz w:val="20"/>
                          <w:szCs w:val="20"/>
                          <w:lang w:val="en-GB" w:eastAsia="en-GB"/>
                        </w:rPr>
                        <w:t>Date</w:t>
                      </w:r>
                      <w:r>
                        <w:rPr>
                          <w:rFonts w:cs="Times New Roman"/>
                          <w:b/>
                          <w:bCs/>
                          <w:color w:val="A20066" w:themeColor="text2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</w:p>
                    <w:p w:rsidR="00CF1550" w:rsidRDefault="00CF1550" w:rsidP="004127BA">
                      <w:pPr>
                        <w:pStyle w:val="Default"/>
                        <w:rPr>
                          <w:rFonts w:cs="Times New Roman"/>
                          <w:b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>
                        <w:rPr>
                          <w:rFonts w:cs="Times New Roman"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Tuesday </w:t>
                      </w:r>
                      <w:r w:rsidRPr="003734A7">
                        <w:rPr>
                          <w:rFonts w:cs="Times New Roman"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mornings</w:t>
                      </w:r>
                    </w:p>
                    <w:p w:rsidR="00CF1550" w:rsidRPr="00244ACD" w:rsidRDefault="00244ACD" w:rsidP="004C3909">
                      <w:pPr>
                        <w:spacing w:after="20" w:line="260" w:lineRule="exact"/>
                        <w:rPr>
                          <w:rFonts w:ascii="Verdana" w:hAnsi="Verdana" w:cs="Times New Roman"/>
                          <w:b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 w:rsidRPr="00244ACD">
                        <w:rPr>
                          <w:rFonts w:ascii="Verdana" w:hAnsi="Verdana" w:cs="Times New Roman"/>
                          <w:b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18</w:t>
                      </w:r>
                      <w:r w:rsidRPr="00244ACD">
                        <w:rPr>
                          <w:rFonts w:ascii="Verdana" w:hAnsi="Verdana" w:cs="Times New Roman"/>
                          <w:b/>
                          <w:bCs/>
                          <w:color w:val="auto"/>
                          <w:spacing w:val="-2"/>
                          <w:sz w:val="20"/>
                          <w:szCs w:val="20"/>
                          <w:vertAlign w:val="superscript"/>
                          <w:lang w:val="en-GB" w:eastAsia="en-GB"/>
                        </w:rPr>
                        <w:t>th</w:t>
                      </w:r>
                      <w:r w:rsidRPr="00244ACD">
                        <w:rPr>
                          <w:rFonts w:ascii="Verdana" w:hAnsi="Verdana" w:cs="Times New Roman"/>
                          <w:b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 October – 29</w:t>
                      </w:r>
                      <w:r w:rsidR="00CF1CCB" w:rsidRPr="00244ACD">
                        <w:rPr>
                          <w:rFonts w:ascii="Verdana" w:hAnsi="Verdana" w:cs="Times New Roman"/>
                          <w:b/>
                          <w:bCs/>
                          <w:color w:val="auto"/>
                          <w:spacing w:val="-2"/>
                          <w:sz w:val="20"/>
                          <w:szCs w:val="20"/>
                          <w:vertAlign w:val="superscript"/>
                          <w:lang w:val="en-GB" w:eastAsia="en-GB"/>
                        </w:rPr>
                        <w:t>th</w:t>
                      </w:r>
                      <w:r w:rsidR="009F7F0F" w:rsidRPr="00244ACD">
                        <w:rPr>
                          <w:rFonts w:ascii="Verdana" w:hAnsi="Verdana" w:cs="Times New Roman"/>
                          <w:b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 </w:t>
                      </w:r>
                      <w:r w:rsidRPr="00244ACD">
                        <w:rPr>
                          <w:rFonts w:ascii="Verdana" w:hAnsi="Verdana" w:cs="Times New Roman"/>
                          <w:b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November</w:t>
                      </w:r>
                    </w:p>
                    <w:p w:rsidR="00CF1550" w:rsidRDefault="00CF1550" w:rsidP="004C3909">
                      <w:pPr>
                        <w:spacing w:after="20" w:line="260" w:lineRule="exact"/>
                        <w:rPr>
                          <w:rFonts w:ascii="Verdana" w:hAnsi="Verdana" w:cs="Times New Roman"/>
                          <w:b/>
                          <w:bCs/>
                          <w:color w:val="A20066" w:themeColor="text2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</w:p>
                    <w:p w:rsidR="00CF1550" w:rsidRDefault="00CF1550" w:rsidP="004C3909">
                      <w:pPr>
                        <w:spacing w:after="20" w:line="260" w:lineRule="exact"/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 w:rsidRPr="00DD389D">
                        <w:rPr>
                          <w:rFonts w:ascii="Verdana" w:hAnsi="Verdana" w:cs="Times New Roman"/>
                          <w:b/>
                          <w:bCs/>
                          <w:color w:val="A20066" w:themeColor="text2"/>
                          <w:spacing w:val="-2"/>
                          <w:sz w:val="20"/>
                          <w:szCs w:val="20"/>
                          <w:lang w:val="en-GB" w:eastAsia="en-GB"/>
                        </w:rPr>
                        <w:t>Time</w:t>
                      </w:r>
                      <w:bookmarkStart w:id="1" w:name="_GoBack"/>
                      <w:bookmarkEnd w:id="1"/>
                      <w:r w:rsidRPr="00DD389D">
                        <w:rPr>
                          <w:rFonts w:ascii="Verdana" w:hAnsi="Verdana" w:cs="Times New Roman"/>
                          <w:b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br/>
                      </w:r>
                      <w:r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10:30am-12:30pm</w:t>
                      </w:r>
                    </w:p>
                    <w:p w:rsidR="00CF1550" w:rsidRPr="00DD389D" w:rsidRDefault="00CF1550" w:rsidP="004C3909">
                      <w:pPr>
                        <w:spacing w:after="20" w:line="260" w:lineRule="exact"/>
                        <w:rPr>
                          <w:rFonts w:ascii="Verdana" w:hAnsi="Verdana" w:cs="Times New Roman"/>
                          <w:color w:val="auto"/>
                          <w:spacing w:val="0"/>
                          <w:sz w:val="20"/>
                          <w:szCs w:val="20"/>
                          <w:lang w:val="en-GB" w:eastAsia="en-GB"/>
                        </w:rPr>
                      </w:pPr>
                    </w:p>
                    <w:p w:rsidR="00CF1550" w:rsidRDefault="00CF1550" w:rsidP="00957746">
                      <w:pPr>
                        <w:spacing w:after="20" w:line="240" w:lineRule="auto"/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 w:rsidRPr="00DD389D">
                        <w:rPr>
                          <w:rFonts w:ascii="Verdana" w:hAnsi="Verdana" w:cs="Times New Roman"/>
                          <w:b/>
                          <w:bCs/>
                          <w:color w:val="BB2584"/>
                          <w:spacing w:val="-2"/>
                          <w:sz w:val="20"/>
                          <w:szCs w:val="20"/>
                          <w:lang w:val="en-GB" w:eastAsia="en-GB"/>
                        </w:rPr>
                        <w:t>Venue</w:t>
                      </w:r>
                      <w:r w:rsidRPr="00DD389D">
                        <w:rPr>
                          <w:rFonts w:ascii="Verdana" w:hAnsi="Verdana" w:cs="Times New Roman"/>
                          <w:b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br/>
                      </w:r>
                      <w:r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 xml:space="preserve">South Melbourne </w:t>
                      </w:r>
                    </w:p>
                    <w:p w:rsidR="00CF1550" w:rsidRPr="00271AB2" w:rsidRDefault="00CF1550" w:rsidP="00957746">
                      <w:pPr>
                        <w:spacing w:after="20" w:line="240" w:lineRule="auto"/>
                        <w:rPr>
                          <w:rFonts w:ascii="Verdana" w:hAnsi="Verdana"/>
                          <w:b/>
                          <w:color w:val="0070C0"/>
                          <w:sz w:val="20"/>
                          <w:szCs w:val="20"/>
                          <w:lang w:val="en-US"/>
                        </w:rPr>
                      </w:pPr>
                    </w:p>
                    <w:p w:rsidR="00244ACD" w:rsidRDefault="00CF1550" w:rsidP="004C3909">
                      <w:pPr>
                        <w:spacing w:after="20" w:line="260" w:lineRule="exact"/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</w:pPr>
                      <w:r w:rsidRPr="00DD389D">
                        <w:rPr>
                          <w:rFonts w:ascii="Verdana" w:hAnsi="Verdana" w:cs="Times New Roman"/>
                          <w:b/>
                          <w:bCs/>
                          <w:color w:val="A20066" w:themeColor="text2"/>
                          <w:spacing w:val="-2"/>
                          <w:sz w:val="20"/>
                          <w:szCs w:val="20"/>
                          <w:lang w:val="en-GB" w:eastAsia="en-GB"/>
                        </w:rPr>
                        <w:t>Get in touch</w:t>
                      </w:r>
                      <w:r w:rsidRPr="00DD389D">
                        <w:rPr>
                          <w:rFonts w:ascii="Verdana" w:hAnsi="Verdana" w:cs="Times New Roman"/>
                          <w:b/>
                          <w:bCs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br/>
                      </w:r>
                      <w:r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For more informatio</w:t>
                      </w:r>
                      <w:r w:rsidR="00244ACD">
                        <w:rPr>
                          <w:rFonts w:ascii="Verdana" w:hAnsi="Verdana" w:cs="Times New Roman"/>
                          <w:color w:val="auto"/>
                          <w:spacing w:val="-2"/>
                          <w:sz w:val="20"/>
                          <w:szCs w:val="20"/>
                          <w:lang w:val="en-GB" w:eastAsia="en-GB"/>
                        </w:rPr>
                        <w:t>n or to book, contact Laurel on</w:t>
                      </w:r>
                    </w:p>
                    <w:p w:rsidR="00CF1550" w:rsidRPr="00244ACD" w:rsidRDefault="00244ACD" w:rsidP="004C3909">
                      <w:pPr>
                        <w:spacing w:after="20" w:line="260" w:lineRule="exact"/>
                        <w:rPr>
                          <w:rFonts w:ascii="Verdana" w:hAnsi="Verdana" w:cs="Times New Roman"/>
                          <w:b/>
                          <w:color w:val="auto"/>
                          <w:spacing w:val="0"/>
                          <w:sz w:val="20"/>
                          <w:szCs w:val="20"/>
                          <w:lang w:val="en-GB" w:eastAsia="en-GB"/>
                        </w:rPr>
                      </w:pPr>
                      <w:r w:rsidRPr="00244ACD">
                        <w:rPr>
                          <w:rFonts w:ascii="Verdana" w:eastAsiaTheme="minorEastAsia" w:hAnsi="Verdana"/>
                          <w:b/>
                          <w:noProof/>
                          <w:color w:val="000001"/>
                          <w:sz w:val="20"/>
                          <w:szCs w:val="20"/>
                          <w:lang w:eastAsia="en-AU"/>
                        </w:rPr>
                        <w:t>9690 1188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sectPr w:rsidR="00271AB2" w:rsidRPr="00271AB2" w:rsidSect="0028609E">
      <w:headerReference w:type="default" r:id="rId14"/>
      <w:footerReference w:type="default" r:id="rId15"/>
      <w:pgSz w:w="11900" w:h="16840" w:code="9"/>
      <w:pgMar w:top="851" w:right="851" w:bottom="851" w:left="851" w:header="4309" w:footer="397" w:gutter="28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F1550" w:rsidRDefault="00CF1550" w:rsidP="009C6AB5">
      <w:pPr>
        <w:spacing w:after="0" w:line="240" w:lineRule="auto"/>
      </w:pPr>
      <w:r>
        <w:separator/>
      </w:r>
    </w:p>
  </w:endnote>
  <w:endnote w:type="continuationSeparator" w:id="0">
    <w:p w:rsidR="00CF1550" w:rsidRDefault="00CF1550" w:rsidP="009C6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S Elliot Pro">
    <w:altName w:val="Corbel"/>
    <w:panose1 w:val="00000000000000000000"/>
    <w:charset w:val="00"/>
    <w:family w:val="roman"/>
    <w:notTrueType/>
    <w:pitch w:val="default"/>
  </w:font>
  <w:font w:name="FS Elliot Pro Heavy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DFC57FD-644A-4955-BBD1-4F58D0553EB4}"/>
  </w:font>
  <w:font w:name="FSElliot-Italic">
    <w:altName w:val="FS Elliot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" w:fontKey="{96300A08-61F9-4879-9EA8-FE028E75FE24}"/>
    <w:embedBold r:id="rId3" w:fontKey="{5B9B9396-2A7C-452C-A17B-04B5DAF56446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550" w:rsidRDefault="00CF1550" w:rsidP="00816A55">
    <w:pPr>
      <w:pStyle w:val="Footer"/>
    </w:pPr>
    <w:r>
      <w:rPr>
        <w:noProof/>
        <w:lang w:eastAsia="en-AU"/>
      </w:rPr>
      <w:drawing>
        <wp:anchor distT="0" distB="0" distL="114300" distR="114300" simplePos="0" relativeHeight="251698175" behindDoc="1" locked="0" layoutInCell="1" allowOverlap="1" wp14:anchorId="7CD5830A" wp14:editId="08A394D7">
          <wp:simplePos x="0" y="0"/>
          <wp:positionH relativeFrom="page">
            <wp:posOffset>553720</wp:posOffset>
          </wp:positionH>
          <wp:positionV relativeFrom="margin">
            <wp:align>bottom</wp:align>
          </wp:positionV>
          <wp:extent cx="1814400" cy="601200"/>
          <wp:effectExtent l="0" t="0" r="0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_Invitation_Uniting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4400" cy="60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697151" behindDoc="0" locked="1" layoutInCell="1" allowOverlap="1" wp14:anchorId="0419E140" wp14:editId="6FE30939">
          <wp:simplePos x="0" y="0"/>
          <wp:positionH relativeFrom="page">
            <wp:posOffset>8661400</wp:posOffset>
          </wp:positionH>
          <wp:positionV relativeFrom="page">
            <wp:posOffset>6603365</wp:posOffset>
          </wp:positionV>
          <wp:extent cx="1428750" cy="471170"/>
          <wp:effectExtent l="0" t="0" r="0" b="1143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ting_Brandmark-RG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750" cy="47117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F1550" w:rsidRDefault="00CF1550" w:rsidP="009C6AB5">
      <w:pPr>
        <w:spacing w:after="0" w:line="240" w:lineRule="auto"/>
      </w:pPr>
      <w:r>
        <w:separator/>
      </w:r>
    </w:p>
  </w:footnote>
  <w:footnote w:type="continuationSeparator" w:id="0">
    <w:p w:rsidR="00CF1550" w:rsidRDefault="00CF1550" w:rsidP="009C6A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1550" w:rsidRPr="005D3AB1" w:rsidRDefault="00CF1550" w:rsidP="005D3AB1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68EAD51" wp14:editId="71613012">
              <wp:simplePos x="0" y="0"/>
              <wp:positionH relativeFrom="page">
                <wp:posOffset>5734685</wp:posOffset>
              </wp:positionH>
              <wp:positionV relativeFrom="page">
                <wp:posOffset>360045</wp:posOffset>
              </wp:positionV>
              <wp:extent cx="2514600" cy="571500"/>
              <wp:effectExtent l="0" t="0" r="0" b="1270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146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F1550" w:rsidRPr="00046657" w:rsidRDefault="00CF1550" w:rsidP="005A596F">
                          <w:pPr>
                            <w:pStyle w:val="Header"/>
                            <w:rPr>
                              <w:sz w:val="52"/>
                              <w:szCs w:val="5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8EAD51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1" type="#_x0000_t202" style="position:absolute;margin-left:451.55pt;margin-top:28.35pt;width:198pt;height:4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" filled="f" stroked="f">
              <v:textbox inset="0,0,0,0">
                <w:txbxContent>
                  <w:p w:rsidR="009D1828" w:rsidRPr="00046657" w:rsidRDefault="009D1828" w:rsidP="005A596F">
                    <w:pPr>
                      <w:pStyle w:val="Header"/>
                      <w:rPr>
                        <w:sz w:val="52"/>
                        <w:szCs w:val="52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t xml:space="preserve"> </w:t>
    </w:r>
    <w:r>
      <w:rPr>
        <w:noProof/>
        <w:lang w:eastAsia="en-AU"/>
      </w:rPr>
      <w:drawing>
        <wp:anchor distT="0" distB="0" distL="114300" distR="114300" simplePos="0" relativeHeight="251699199" behindDoc="1" locked="0" layoutInCell="1" allowOverlap="1" wp14:anchorId="3E9BE9E2" wp14:editId="1E7D911C">
          <wp:simplePos x="0" y="0"/>
          <wp:positionH relativeFrom="page">
            <wp:posOffset>180340</wp:posOffset>
          </wp:positionH>
          <wp:positionV relativeFrom="page">
            <wp:posOffset>180340</wp:posOffset>
          </wp:positionV>
          <wp:extent cx="7200000" cy="450000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A4_Invitation_Custom_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0" cy="45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A7708F"/>
    <w:multiLevelType w:val="hybridMultilevel"/>
    <w:tmpl w:val="FE88388E"/>
    <w:lvl w:ilvl="0" w:tplc="119853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9A1663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7735AE"/>
    <w:multiLevelType w:val="hybridMultilevel"/>
    <w:tmpl w:val="19F647B4"/>
    <w:lvl w:ilvl="0" w:tplc="47AAA8FE">
      <w:start w:val="1"/>
      <w:numFmt w:val="bullet"/>
      <w:lvlText w:val=""/>
      <w:lvlJc w:val="left"/>
      <w:pPr>
        <w:ind w:left="340" w:hanging="17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F562CD4"/>
    <w:multiLevelType w:val="hybridMultilevel"/>
    <w:tmpl w:val="E43423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0576B8"/>
    <w:multiLevelType w:val="hybridMultilevel"/>
    <w:tmpl w:val="A998B25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F1378BB"/>
    <w:multiLevelType w:val="hybridMultilevel"/>
    <w:tmpl w:val="EEBE6D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proofState w:spelling="clean"/>
  <w:attachedTemplate r:id="rId1"/>
  <w:defaultTabStop w:val="720"/>
  <w:drawingGridHorizontalSpacing w:val="108"/>
  <w:displayHorizontalDrawingGridEvery w:val="2"/>
  <w:displayVertic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E29"/>
    <w:rsid w:val="000122AC"/>
    <w:rsid w:val="00023B7A"/>
    <w:rsid w:val="00046657"/>
    <w:rsid w:val="0005765B"/>
    <w:rsid w:val="00062D10"/>
    <w:rsid w:val="00072D61"/>
    <w:rsid w:val="00082867"/>
    <w:rsid w:val="00082B6D"/>
    <w:rsid w:val="00083BD7"/>
    <w:rsid w:val="000900CD"/>
    <w:rsid w:val="000A1999"/>
    <w:rsid w:val="000B0B31"/>
    <w:rsid w:val="000D68F6"/>
    <w:rsid w:val="000E3E61"/>
    <w:rsid w:val="001007AB"/>
    <w:rsid w:val="001322A8"/>
    <w:rsid w:val="0014727E"/>
    <w:rsid w:val="00150A2D"/>
    <w:rsid w:val="00163FD3"/>
    <w:rsid w:val="0019282D"/>
    <w:rsid w:val="00192BFE"/>
    <w:rsid w:val="001A4B48"/>
    <w:rsid w:val="001E35A0"/>
    <w:rsid w:val="00211DA2"/>
    <w:rsid w:val="00212FB8"/>
    <w:rsid w:val="0024011A"/>
    <w:rsid w:val="00244ACD"/>
    <w:rsid w:val="00252AA2"/>
    <w:rsid w:val="002704CC"/>
    <w:rsid w:val="00271AB2"/>
    <w:rsid w:val="00281411"/>
    <w:rsid w:val="0028609E"/>
    <w:rsid w:val="002B734E"/>
    <w:rsid w:val="002D011C"/>
    <w:rsid w:val="002E0460"/>
    <w:rsid w:val="002E5F3C"/>
    <w:rsid w:val="00322A2F"/>
    <w:rsid w:val="00343D73"/>
    <w:rsid w:val="003519A1"/>
    <w:rsid w:val="003609F4"/>
    <w:rsid w:val="003734A7"/>
    <w:rsid w:val="0038093C"/>
    <w:rsid w:val="00381774"/>
    <w:rsid w:val="003862CE"/>
    <w:rsid w:val="003953C2"/>
    <w:rsid w:val="003C0688"/>
    <w:rsid w:val="003C5688"/>
    <w:rsid w:val="003E1E8E"/>
    <w:rsid w:val="003E6CE6"/>
    <w:rsid w:val="003F61F8"/>
    <w:rsid w:val="004127BA"/>
    <w:rsid w:val="004219FA"/>
    <w:rsid w:val="004753A2"/>
    <w:rsid w:val="00483CB6"/>
    <w:rsid w:val="00490451"/>
    <w:rsid w:val="004A6E9E"/>
    <w:rsid w:val="004C3909"/>
    <w:rsid w:val="004C770D"/>
    <w:rsid w:val="004E3C12"/>
    <w:rsid w:val="004F4427"/>
    <w:rsid w:val="0056372C"/>
    <w:rsid w:val="005666DB"/>
    <w:rsid w:val="00574C26"/>
    <w:rsid w:val="00595858"/>
    <w:rsid w:val="00595F0C"/>
    <w:rsid w:val="005A27F4"/>
    <w:rsid w:val="005A596F"/>
    <w:rsid w:val="005B4885"/>
    <w:rsid w:val="005D3A37"/>
    <w:rsid w:val="005D3AB1"/>
    <w:rsid w:val="005D51D1"/>
    <w:rsid w:val="0061783D"/>
    <w:rsid w:val="006249F6"/>
    <w:rsid w:val="00643D72"/>
    <w:rsid w:val="006442B7"/>
    <w:rsid w:val="006459D3"/>
    <w:rsid w:val="00651C0F"/>
    <w:rsid w:val="006634D3"/>
    <w:rsid w:val="00683763"/>
    <w:rsid w:val="00696CF1"/>
    <w:rsid w:val="006A1FD8"/>
    <w:rsid w:val="006E4478"/>
    <w:rsid w:val="006E5CBF"/>
    <w:rsid w:val="006E5E29"/>
    <w:rsid w:val="006E7282"/>
    <w:rsid w:val="006F4CCC"/>
    <w:rsid w:val="007049AD"/>
    <w:rsid w:val="00732A8B"/>
    <w:rsid w:val="00735D26"/>
    <w:rsid w:val="00737779"/>
    <w:rsid w:val="00746096"/>
    <w:rsid w:val="00762FF5"/>
    <w:rsid w:val="007D0EDB"/>
    <w:rsid w:val="007D2EB6"/>
    <w:rsid w:val="007D58D0"/>
    <w:rsid w:val="007F2291"/>
    <w:rsid w:val="007F5551"/>
    <w:rsid w:val="00806F13"/>
    <w:rsid w:val="00816A55"/>
    <w:rsid w:val="0082248F"/>
    <w:rsid w:val="0082652A"/>
    <w:rsid w:val="008315BB"/>
    <w:rsid w:val="008366B8"/>
    <w:rsid w:val="00852F2A"/>
    <w:rsid w:val="00860EE1"/>
    <w:rsid w:val="008649B2"/>
    <w:rsid w:val="00893956"/>
    <w:rsid w:val="008A1061"/>
    <w:rsid w:val="008B1B6D"/>
    <w:rsid w:val="008B49AC"/>
    <w:rsid w:val="008E1E76"/>
    <w:rsid w:val="008E4E73"/>
    <w:rsid w:val="00924C45"/>
    <w:rsid w:val="0093086A"/>
    <w:rsid w:val="00932452"/>
    <w:rsid w:val="00957746"/>
    <w:rsid w:val="00957763"/>
    <w:rsid w:val="00982AFF"/>
    <w:rsid w:val="00987371"/>
    <w:rsid w:val="00993EBF"/>
    <w:rsid w:val="009958B1"/>
    <w:rsid w:val="009960E4"/>
    <w:rsid w:val="009C6AB5"/>
    <w:rsid w:val="009D1828"/>
    <w:rsid w:val="009E016B"/>
    <w:rsid w:val="009E20B4"/>
    <w:rsid w:val="009E6620"/>
    <w:rsid w:val="009F7F0F"/>
    <w:rsid w:val="00A266DE"/>
    <w:rsid w:val="00A26C1B"/>
    <w:rsid w:val="00A27DB0"/>
    <w:rsid w:val="00A325C5"/>
    <w:rsid w:val="00A67C65"/>
    <w:rsid w:val="00A93919"/>
    <w:rsid w:val="00A9588B"/>
    <w:rsid w:val="00AA4F9F"/>
    <w:rsid w:val="00AB6A4A"/>
    <w:rsid w:val="00AC7304"/>
    <w:rsid w:val="00AD1EE9"/>
    <w:rsid w:val="00AD346F"/>
    <w:rsid w:val="00AD609B"/>
    <w:rsid w:val="00AE2CB1"/>
    <w:rsid w:val="00B30823"/>
    <w:rsid w:val="00B42872"/>
    <w:rsid w:val="00B47716"/>
    <w:rsid w:val="00B645B9"/>
    <w:rsid w:val="00B714A8"/>
    <w:rsid w:val="00B73E34"/>
    <w:rsid w:val="00B73F04"/>
    <w:rsid w:val="00BB79F4"/>
    <w:rsid w:val="00BC09EF"/>
    <w:rsid w:val="00BE121E"/>
    <w:rsid w:val="00BE5226"/>
    <w:rsid w:val="00C33A78"/>
    <w:rsid w:val="00C451F4"/>
    <w:rsid w:val="00C47BD7"/>
    <w:rsid w:val="00C80F09"/>
    <w:rsid w:val="00C952C6"/>
    <w:rsid w:val="00CA4155"/>
    <w:rsid w:val="00CB3E79"/>
    <w:rsid w:val="00CD2504"/>
    <w:rsid w:val="00CE6337"/>
    <w:rsid w:val="00CF1550"/>
    <w:rsid w:val="00CF1CCB"/>
    <w:rsid w:val="00CF255F"/>
    <w:rsid w:val="00CF733B"/>
    <w:rsid w:val="00CF7C4F"/>
    <w:rsid w:val="00D027F6"/>
    <w:rsid w:val="00D04A04"/>
    <w:rsid w:val="00D44CF5"/>
    <w:rsid w:val="00D71B88"/>
    <w:rsid w:val="00D947AB"/>
    <w:rsid w:val="00DA4B0E"/>
    <w:rsid w:val="00DA7713"/>
    <w:rsid w:val="00DA7F00"/>
    <w:rsid w:val="00DB08C5"/>
    <w:rsid w:val="00DD389D"/>
    <w:rsid w:val="00E07878"/>
    <w:rsid w:val="00E12DB5"/>
    <w:rsid w:val="00E1615A"/>
    <w:rsid w:val="00E3360B"/>
    <w:rsid w:val="00E3451B"/>
    <w:rsid w:val="00E35E2A"/>
    <w:rsid w:val="00E60710"/>
    <w:rsid w:val="00E66FE2"/>
    <w:rsid w:val="00E72A51"/>
    <w:rsid w:val="00E87BA8"/>
    <w:rsid w:val="00E91844"/>
    <w:rsid w:val="00EA5792"/>
    <w:rsid w:val="00EA6084"/>
    <w:rsid w:val="00ED4789"/>
    <w:rsid w:val="00EE1F36"/>
    <w:rsid w:val="00EF242F"/>
    <w:rsid w:val="00F10E0B"/>
    <w:rsid w:val="00F702D7"/>
    <w:rsid w:val="00F70C23"/>
    <w:rsid w:val="00F75A54"/>
    <w:rsid w:val="00F805DF"/>
    <w:rsid w:val="00FB7844"/>
    <w:rsid w:val="00FD27E6"/>
    <w:rsid w:val="00FD457F"/>
    <w:rsid w:val="00FF2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3009"/>
    <o:shapelayout v:ext="edit">
      <o:idmap v:ext="edit" data="1"/>
    </o:shapelayout>
  </w:shapeDefaults>
  <w:decimalSymbol w:val="."/>
  <w:listSeparator w:val=","/>
  <w14:docId w14:val="74552112"/>
  <w15:docId w15:val="{3A2F5AF6-2917-4444-8268-A6205198C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CF1"/>
    <w:pPr>
      <w:spacing w:after="100" w:line="240" w:lineRule="atLeast"/>
    </w:pPr>
    <w:rPr>
      <w:color w:val="0A0000" w:themeColor="text1"/>
      <w:spacing w:val="-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5A54"/>
    <w:pPr>
      <w:keepNext/>
      <w:keepLines/>
      <w:spacing w:after="0"/>
      <w:outlineLvl w:val="0"/>
    </w:pPr>
    <w:rPr>
      <w:rFonts w:asciiTheme="majorHAnsi" w:eastAsiaTheme="majorEastAsia" w:hAnsiTheme="majorHAnsi" w:cstheme="majorBidi"/>
      <w:bCs/>
      <w:color w:val="A20066" w:themeColor="text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2704C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i/>
      <w:color w:val="FFD100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38093C"/>
    <w:pPr>
      <w:spacing w:after="0" w:line="240" w:lineRule="auto"/>
    </w:pPr>
    <w:rPr>
      <w:sz w:val="1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96CF1"/>
    <w:rPr>
      <w:rFonts w:asciiTheme="majorHAnsi" w:eastAsiaTheme="majorEastAsia" w:hAnsiTheme="majorHAnsi" w:cstheme="majorBidi"/>
      <w:b/>
      <w:bCs/>
      <w:i/>
      <w:color w:val="FFD100" w:themeColor="accent1"/>
      <w:spacing w:val="-4"/>
      <w:sz w:val="26"/>
      <w:szCs w:val="26"/>
    </w:rPr>
  </w:style>
  <w:style w:type="table" w:styleId="TableGrid">
    <w:name w:val="Table Grid"/>
    <w:basedOn w:val="TableNormal"/>
    <w:uiPriority w:val="59"/>
    <w:rsid w:val="005D3A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ayoutGrid">
    <w:name w:val="Layout Grid"/>
    <w:basedOn w:val="TableNormal"/>
    <w:uiPriority w:val="99"/>
    <w:rsid w:val="005D3AB1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semiHidden/>
    <w:rsid w:val="00696CF1"/>
    <w:rPr>
      <w:color w:val="0A0000" w:themeColor="text1"/>
      <w:spacing w:val="-4"/>
      <w:sz w:val="14"/>
    </w:rPr>
  </w:style>
  <w:style w:type="paragraph" w:styleId="Footer">
    <w:name w:val="footer"/>
    <w:basedOn w:val="Normal"/>
    <w:link w:val="FooterChar"/>
    <w:uiPriority w:val="99"/>
    <w:semiHidden/>
    <w:rsid w:val="0038093C"/>
    <w:pPr>
      <w:spacing w:after="0" w:line="240" w:lineRule="auto"/>
    </w:pPr>
    <w:rPr>
      <w:sz w:val="16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96CF1"/>
    <w:rPr>
      <w:color w:val="0A0000" w:themeColor="text1"/>
      <w:spacing w:val="-4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6A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AB5"/>
    <w:rPr>
      <w:rFonts w:ascii="Tahoma" w:hAnsi="Tahoma" w:cs="Tahoma"/>
      <w:sz w:val="16"/>
      <w:szCs w:val="16"/>
    </w:rPr>
  </w:style>
  <w:style w:type="paragraph" w:customStyle="1" w:styleId="HeaderHeadline">
    <w:name w:val="HeaderHeadline"/>
    <w:basedOn w:val="Header"/>
    <w:qFormat/>
    <w:rsid w:val="0038093C"/>
    <w:pPr>
      <w:ind w:left="57"/>
    </w:pPr>
    <w:rPr>
      <w:i/>
      <w:spacing w:val="-10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F75A54"/>
    <w:rPr>
      <w:rFonts w:asciiTheme="majorHAnsi" w:eastAsiaTheme="majorEastAsia" w:hAnsiTheme="majorHAnsi" w:cstheme="majorBidi"/>
      <w:bCs/>
      <w:color w:val="A20066" w:themeColor="text2"/>
      <w:spacing w:val="-4"/>
      <w:szCs w:val="28"/>
    </w:rPr>
  </w:style>
  <w:style w:type="paragraph" w:customStyle="1" w:styleId="IntroCopy">
    <w:name w:val="IntroCopy"/>
    <w:basedOn w:val="Normal"/>
    <w:next w:val="Normal"/>
    <w:qFormat/>
    <w:rsid w:val="00072D61"/>
    <w:pPr>
      <w:spacing w:after="120" w:line="235" w:lineRule="auto"/>
      <w:ind w:right="170"/>
    </w:pPr>
    <w:rPr>
      <w:rFonts w:asciiTheme="majorHAnsi" w:hAnsiTheme="majorHAnsi"/>
      <w:color w:val="A20066" w:themeColor="text2"/>
      <w:spacing w:val="0"/>
    </w:rPr>
  </w:style>
  <w:style w:type="paragraph" w:customStyle="1" w:styleId="ContactDetails">
    <w:name w:val="Contact Details"/>
    <w:basedOn w:val="Normal"/>
    <w:qFormat/>
    <w:rsid w:val="006442B7"/>
    <w:pPr>
      <w:spacing w:line="216" w:lineRule="auto"/>
      <w:contextualSpacing/>
    </w:pPr>
    <w:rPr>
      <w:i/>
      <w:spacing w:val="-6"/>
    </w:rPr>
  </w:style>
  <w:style w:type="paragraph" w:styleId="Title">
    <w:name w:val="Title"/>
    <w:basedOn w:val="Normal"/>
    <w:next w:val="Normal"/>
    <w:link w:val="TitleChar"/>
    <w:uiPriority w:val="10"/>
    <w:qFormat/>
    <w:rsid w:val="00860EE1"/>
    <w:pPr>
      <w:spacing w:after="0" w:line="204" w:lineRule="auto"/>
      <w:contextualSpacing/>
    </w:pPr>
    <w:rPr>
      <w:rFonts w:asciiTheme="majorHAnsi" w:eastAsiaTheme="majorEastAsia" w:hAnsiTheme="majorHAnsi" w:cstheme="majorBidi"/>
      <w:color w:val="A20066" w:themeColor="text2"/>
      <w:spacing w:val="5"/>
      <w:kern w:val="28"/>
      <w:sz w:val="12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60EE1"/>
    <w:rPr>
      <w:rFonts w:asciiTheme="majorHAnsi" w:eastAsiaTheme="majorEastAsia" w:hAnsiTheme="majorHAnsi" w:cstheme="majorBidi"/>
      <w:color w:val="A20066" w:themeColor="text2"/>
      <w:spacing w:val="5"/>
      <w:kern w:val="28"/>
      <w:sz w:val="120"/>
      <w:szCs w:val="52"/>
    </w:rPr>
  </w:style>
  <w:style w:type="paragraph" w:customStyle="1" w:styleId="06italics">
    <w:name w:val="06 italics"/>
    <w:basedOn w:val="Normal"/>
    <w:uiPriority w:val="99"/>
    <w:rsid w:val="005A596F"/>
    <w:pPr>
      <w:widowControl w:val="0"/>
      <w:suppressAutoHyphens/>
      <w:autoSpaceDE w:val="0"/>
      <w:autoSpaceDN w:val="0"/>
      <w:adjustRightInd w:val="0"/>
      <w:spacing w:after="0" w:line="260" w:lineRule="atLeast"/>
      <w:textAlignment w:val="center"/>
    </w:pPr>
    <w:rPr>
      <w:rFonts w:ascii="FSElliot-Italic" w:hAnsi="FSElliot-Italic" w:cs="FSElliot-Italic"/>
      <w:i/>
      <w:iCs/>
      <w:color w:val="000000"/>
      <w:spacing w:val="-7"/>
      <w:lang w:val="en-GB"/>
    </w:rPr>
  </w:style>
  <w:style w:type="paragraph" w:styleId="NoSpacing">
    <w:name w:val="No Spacing"/>
    <w:uiPriority w:val="1"/>
    <w:qFormat/>
    <w:rsid w:val="003519A1"/>
    <w:pPr>
      <w:spacing w:after="0" w:line="240" w:lineRule="auto"/>
    </w:pPr>
    <w:rPr>
      <w:color w:val="0A0000" w:themeColor="text1"/>
      <w:spacing w:val="-4"/>
    </w:rPr>
  </w:style>
  <w:style w:type="paragraph" w:styleId="ListParagraph">
    <w:name w:val="List Paragraph"/>
    <w:basedOn w:val="Normal"/>
    <w:uiPriority w:val="34"/>
    <w:qFormat/>
    <w:rsid w:val="003C5688"/>
    <w:pPr>
      <w:spacing w:after="0" w:line="240" w:lineRule="auto"/>
      <w:ind w:left="720"/>
      <w:contextualSpacing/>
    </w:pPr>
    <w:rPr>
      <w:color w:val="auto"/>
      <w:spacing w:val="0"/>
      <w:sz w:val="24"/>
      <w:szCs w:val="24"/>
    </w:rPr>
  </w:style>
  <w:style w:type="paragraph" w:customStyle="1" w:styleId="p1">
    <w:name w:val="p1"/>
    <w:basedOn w:val="Normal"/>
    <w:rsid w:val="00595858"/>
    <w:pPr>
      <w:spacing w:after="128" w:line="240" w:lineRule="auto"/>
    </w:pPr>
    <w:rPr>
      <w:rFonts w:ascii="FS Elliot Pro" w:hAnsi="FS Elliot Pro" w:cs="Times New Roman"/>
      <w:color w:val="77D2DA"/>
      <w:spacing w:val="0"/>
      <w:sz w:val="21"/>
      <w:szCs w:val="21"/>
      <w:lang w:val="en-GB" w:eastAsia="en-GB"/>
    </w:rPr>
  </w:style>
  <w:style w:type="paragraph" w:customStyle="1" w:styleId="p2">
    <w:name w:val="p2"/>
    <w:basedOn w:val="Normal"/>
    <w:rsid w:val="00595858"/>
    <w:pPr>
      <w:spacing w:after="128" w:line="240" w:lineRule="auto"/>
    </w:pPr>
    <w:rPr>
      <w:rFonts w:ascii="FS Elliot Pro" w:hAnsi="FS Elliot Pro" w:cs="Times New Roman"/>
      <w:color w:val="auto"/>
      <w:spacing w:val="0"/>
      <w:sz w:val="17"/>
      <w:szCs w:val="17"/>
      <w:lang w:val="en-GB" w:eastAsia="en-GB"/>
    </w:rPr>
  </w:style>
  <w:style w:type="character" w:customStyle="1" w:styleId="s1">
    <w:name w:val="s1"/>
    <w:basedOn w:val="DefaultParagraphFont"/>
    <w:rsid w:val="00595858"/>
    <w:rPr>
      <w:spacing w:val="-2"/>
    </w:rPr>
  </w:style>
  <w:style w:type="character" w:customStyle="1" w:styleId="apple-converted-space">
    <w:name w:val="apple-converted-space"/>
    <w:basedOn w:val="DefaultParagraphFont"/>
    <w:rsid w:val="00595858"/>
  </w:style>
  <w:style w:type="character" w:customStyle="1" w:styleId="s2">
    <w:name w:val="s2"/>
    <w:basedOn w:val="DefaultParagraphFont"/>
    <w:rsid w:val="00595858"/>
    <w:rPr>
      <w:spacing w:val="-2"/>
    </w:rPr>
  </w:style>
  <w:style w:type="paragraph" w:customStyle="1" w:styleId="Default">
    <w:name w:val="Default"/>
    <w:rsid w:val="006E5E29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0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Uniting%20VicTas\03%20Marketing_Communications\NEW%20S%20DRIVE%20STRUCTURE\Admin\Division\Templates%20&amp;%20Forms\Invitations%20Word%20Templates\A4_Invitation_Custom_4.dotx" TargetMode="External"/></Relationships>
</file>

<file path=word/theme/theme1.xml><?xml version="1.0" encoding="utf-8"?>
<a:theme xmlns:a="http://schemas.openxmlformats.org/drawingml/2006/main" name="Office Theme">
  <a:themeElements>
    <a:clrScheme name="Uniting">
      <a:dk1>
        <a:srgbClr val="0A0000"/>
      </a:dk1>
      <a:lt1>
        <a:srgbClr val="FFFFFF"/>
      </a:lt1>
      <a:dk2>
        <a:srgbClr val="A20066"/>
      </a:dk2>
      <a:lt2>
        <a:srgbClr val="6AD1E3"/>
      </a:lt2>
      <a:accent1>
        <a:srgbClr val="FFD100"/>
      </a:accent1>
      <a:accent2>
        <a:srgbClr val="BBBCBC"/>
      </a:accent2>
      <a:accent3>
        <a:srgbClr val="84BD00"/>
      </a:accent3>
      <a:accent4>
        <a:srgbClr val="A1D6CA"/>
      </a:accent4>
      <a:accent5>
        <a:srgbClr val="D14124"/>
      </a:accent5>
      <a:accent6>
        <a:srgbClr val="F79646"/>
      </a:accent6>
      <a:hlink>
        <a:srgbClr val="0000FF"/>
      </a:hlink>
      <a:folHlink>
        <a:srgbClr val="800080"/>
      </a:folHlink>
    </a:clrScheme>
    <a:fontScheme name="Uniting Fonts">
      <a:majorFont>
        <a:latin typeface="FS Elliot Pro Heavy"/>
        <a:ea typeface=""/>
        <a:cs typeface=""/>
      </a:majorFont>
      <a:minorFont>
        <a:latin typeface="FS Elliot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 xmlns="1eed00ed-d336-47ed-a505-7ec4e32a0f03">Word template</Category>
    <PublishingExpirationDate xmlns="http://schemas.microsoft.com/sharepoint/v3" xsi:nil="true"/>
    <PublishingStartDate xmlns="http://schemas.microsoft.com/sharepoint/v3" xsi:nil="true"/>
    <_dlc_DocId xmlns="8f535e0b-d12c-4a1a-aaa7-580b5aab5439">INTRANET-164-63</_dlc_DocId>
    <_dlc_DocIdUrl xmlns="8f535e0b-d12c-4a1a-aaa7-580b5aab5439">
      <Url>http://intranet.unitingcare.local/brand/Brand-Tools/_layouts/DocIdRedir.aspx?ID=INTRANET-164-63</Url>
      <Description>INTRANET-164-63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SharedContentType xmlns="Microsoft.SharePoint.Taxonomy.ContentTypeSync" SourceId="f8831aae-ceec-4b96-b659-64e2107e8063" ContentTypeId="0x0101" PreviousValue="false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BFF7A779442345B44A797A8D671C42" ma:contentTypeVersion="8" ma:contentTypeDescription="Create a new document." ma:contentTypeScope="" ma:versionID="64fe6b19e9c382ad102f21d7f934e90e">
  <xsd:schema xmlns:xsd="http://www.w3.org/2001/XMLSchema" xmlns:xs="http://www.w3.org/2001/XMLSchema" xmlns:p="http://schemas.microsoft.com/office/2006/metadata/properties" xmlns:ns1="http://schemas.microsoft.com/sharepoint/v3" xmlns:ns2="8f535e0b-d12c-4a1a-aaa7-580b5aab5439" xmlns:ns3="1eed00ed-d336-47ed-a505-7ec4e32a0f03" targetNamespace="http://schemas.microsoft.com/office/2006/metadata/properties" ma:root="true" ma:fieldsID="8a1862a505da506e3f54cc76b705a82c" ns1:_="" ns2:_="" ns3:_="">
    <xsd:import namespace="http://schemas.microsoft.com/sharepoint/v3"/>
    <xsd:import namespace="8f535e0b-d12c-4a1a-aaa7-580b5aab5439"/>
    <xsd:import namespace="1eed00ed-d336-47ed-a505-7ec4e32a0f0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  <xsd:element ref="ns3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535e0b-d12c-4a1a-aaa7-580b5aab543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ed00ed-d336-47ed-a505-7ec4e32a0f03" elementFormDefault="qualified">
    <xsd:import namespace="http://schemas.microsoft.com/office/2006/documentManagement/types"/>
    <xsd:import namespace="http://schemas.microsoft.com/office/infopath/2007/PartnerControls"/>
    <xsd:element name="Category" ma:index="13" nillable="true" ma:displayName="Category" ma:default="Word template" ma:format="Dropdown" ma:internalName="Category">
      <xsd:simpleType>
        <xsd:restriction base="dms:Choice">
          <xsd:enumeration value="Word template"/>
          <xsd:enumeration value="Powerpoint template"/>
          <xsd:enumeration value="Brand Style Guide"/>
          <xsd:enumeration value="Illustrations"/>
          <xsd:enumeration value="Photos"/>
          <xsd:enumeration value="Fax template"/>
          <xsd:enumeration value="Generic Poster"/>
          <xsd:enumeration value="Invitation template"/>
          <xsd:enumeration value="Namebadge template"/>
          <xsd:enumeration value="Letterhead template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318A3-6B70-49BA-B027-51DA0202384C}">
  <ds:schemaRefs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8f535e0b-d12c-4a1a-aaa7-580b5aab5439"/>
    <ds:schemaRef ds:uri="http://schemas.microsoft.com/office/2006/documentManagement/types"/>
    <ds:schemaRef ds:uri="1eed00ed-d336-47ed-a505-7ec4e32a0f03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CEE6529-0D78-4403-BBDE-3D24CB144B7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71C473E-5CAB-4BEA-A478-5752700868A5}">
  <ds:schemaRefs>
    <ds:schemaRef ds:uri="Microsoft.SharePoint.Taxonomy.ContentTypeSync"/>
  </ds:schemaRefs>
</ds:datastoreItem>
</file>

<file path=customXml/itemProps4.xml><?xml version="1.0" encoding="utf-8"?>
<ds:datastoreItem xmlns:ds="http://schemas.openxmlformats.org/officeDocument/2006/customXml" ds:itemID="{2150EAE2-9B46-4F54-BCEF-5001B55C2A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f535e0b-d12c-4a1a-aaa7-580b5aab5439"/>
    <ds:schemaRef ds:uri="1eed00ed-d336-47ed-a505-7ec4e32a0f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CE1759B-07AD-41C0-A3EF-110DEF5CFA5D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22D79590-6BFB-4C97-B51E-712457B35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A4_Invitation_Custom_4.dotx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M&amp;C Saatchi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Kirrilee Torney</dc:creator>
  <cp:lastModifiedBy>Laurel Ginges</cp:lastModifiedBy>
  <cp:revision>2</cp:revision>
  <cp:lastPrinted>2019-08-28T02:07:00Z</cp:lastPrinted>
  <dcterms:created xsi:type="dcterms:W3CDTF">2022-09-06T06:51:00Z</dcterms:created>
  <dcterms:modified xsi:type="dcterms:W3CDTF">2022-09-06T06:51:00Z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0x0101009FBFF7A779442345B44A797A8D671C42</vt:lpwstr>
  </property>
  <property fmtid="{D5CDD505-2E9C-101B-9397-08002B2CF9AE}" pid="3" name="_dlc_DocIdItemGuid">
    <vt:lpwstr>c03c4689-1b3d-4df9-89f6-a7d788b0daaf</vt:lpwstr>
  </property>
</Properties>
</file>